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25E" w:rsidRDefault="00C8425E" w:rsidP="00930496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en-US" w:eastAsia="ru-RU"/>
        </w:rPr>
      </w:pPr>
      <w:r w:rsidRPr="00DB6A67">
        <w:rPr>
          <w:rFonts w:ascii="Times New Roman" w:hAnsi="Times New Roman"/>
          <w:noProof/>
          <w:color w:val="000000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65.75pt;height:602.25pt;visibility:visible">
            <v:imagedata r:id="rId5" o:title=""/>
          </v:shape>
        </w:pict>
      </w:r>
    </w:p>
    <w:p w:rsidR="00C8425E" w:rsidRDefault="00C8425E" w:rsidP="00930496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:rsidR="00C8425E" w:rsidRDefault="00C8425E" w:rsidP="00930496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:rsidR="00C8425E" w:rsidRDefault="00C8425E" w:rsidP="00930496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:rsidR="00C8425E" w:rsidRDefault="00C8425E" w:rsidP="00930496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:rsidR="00C8425E" w:rsidRDefault="00C8425E" w:rsidP="00930496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:rsidR="00C8425E" w:rsidRDefault="00C8425E" w:rsidP="00930496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:rsidR="00C8425E" w:rsidRDefault="00C8425E" w:rsidP="00930496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:rsidR="00C8425E" w:rsidRPr="003D68EC" w:rsidRDefault="00C8425E" w:rsidP="00930496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C8425E" w:rsidRPr="00930496" w:rsidRDefault="00C8425E" w:rsidP="00321F0E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contextualSpacing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Защита прав интересов родителей (законных       представителей);</w:t>
      </w:r>
    </w:p>
    <w:p w:rsidR="00C8425E" w:rsidRPr="003D68EC" w:rsidRDefault="00C8425E" w:rsidP="00930496">
      <w:pPr>
        <w:shd w:val="clear" w:color="auto" w:fill="FFFFFF"/>
        <w:spacing w:after="0" w:line="240" w:lineRule="auto"/>
        <w:ind w:left="567"/>
        <w:contextualSpacing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C8425E" w:rsidRDefault="00C8425E" w:rsidP="00321F0E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Сотрудничество  с коллегиальными органами управления Учреждения</w:t>
      </w:r>
    </w:p>
    <w:p w:rsidR="00C8425E" w:rsidRPr="002272B2" w:rsidRDefault="00C8425E" w:rsidP="00321F0E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C8425E" w:rsidRPr="003E34C3" w:rsidRDefault="00C8425E" w:rsidP="00321F0E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Формирование предложений для повышения качества образовательной деятельности</w:t>
      </w:r>
    </w:p>
    <w:p w:rsidR="00C8425E" w:rsidRDefault="00C8425E" w:rsidP="00321F0E">
      <w:pPr>
        <w:shd w:val="clear" w:color="auto" w:fill="FFFFFF"/>
        <w:ind w:firstLine="567"/>
        <w:jc w:val="both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</w:t>
      </w:r>
    </w:p>
    <w:p w:rsidR="00C8425E" w:rsidRPr="003D68EC" w:rsidRDefault="00C8425E" w:rsidP="00321F0E">
      <w:pPr>
        <w:shd w:val="clear" w:color="auto" w:fill="FFFFFF"/>
        <w:ind w:firstLine="567"/>
        <w:jc w:val="both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3.Функции Родительского комитета</w:t>
      </w:r>
    </w:p>
    <w:p w:rsidR="00C8425E" w:rsidRPr="003D68EC" w:rsidRDefault="00C8425E" w:rsidP="00321F0E">
      <w:pPr>
        <w:shd w:val="clear" w:color="auto" w:fill="FFFFFF"/>
        <w:spacing w:after="0"/>
        <w:ind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3.1. Родительский комитет Учреждения:</w:t>
      </w:r>
    </w:p>
    <w:p w:rsidR="00C8425E" w:rsidRPr="003D68EC" w:rsidRDefault="00C8425E" w:rsidP="00321F0E">
      <w:pPr>
        <w:numPr>
          <w:ilvl w:val="0"/>
          <w:numId w:val="8"/>
        </w:numPr>
        <w:shd w:val="clear" w:color="auto" w:fill="FFFFFF"/>
        <w:spacing w:after="0"/>
        <w:ind w:left="0" w:firstLine="567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организует работу с родителями (законными представителями)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обучающихся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Учреждения по разъяснению их прав и обязанностей;</w:t>
      </w:r>
    </w:p>
    <w:p w:rsidR="00C8425E" w:rsidRPr="003D68EC" w:rsidRDefault="00C8425E" w:rsidP="00321F0E">
      <w:pPr>
        <w:numPr>
          <w:ilvl w:val="0"/>
          <w:numId w:val="3"/>
        </w:numPr>
        <w:shd w:val="clear" w:color="auto" w:fill="FFFFFF"/>
        <w:spacing w:after="0"/>
        <w:ind w:left="0" w:firstLine="567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обсуждает локальные акты Учреждения, ка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сающиеся взаимодействия с родительской общественностью, ре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шает вопрос о внесении в них необходимых изменений и допол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нений;</w:t>
      </w:r>
    </w:p>
    <w:p w:rsidR="00C8425E" w:rsidRPr="003D68EC" w:rsidRDefault="00C8425E" w:rsidP="00321F0E">
      <w:pPr>
        <w:numPr>
          <w:ilvl w:val="0"/>
          <w:numId w:val="3"/>
        </w:numPr>
        <w:shd w:val="clear" w:color="auto" w:fill="FFFFFF"/>
        <w:spacing w:after="0"/>
        <w:ind w:left="0" w:firstLine="567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участвует в подведении итогов деятельности Учреждения за учебный год по вопросам работы с родительской обществен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ностью;</w:t>
      </w:r>
    </w:p>
    <w:p w:rsidR="00C8425E" w:rsidRPr="003D68EC" w:rsidRDefault="00C8425E" w:rsidP="00321F0E">
      <w:pPr>
        <w:numPr>
          <w:ilvl w:val="0"/>
          <w:numId w:val="3"/>
        </w:numPr>
        <w:shd w:val="clear" w:color="auto" w:fill="FFFFFF"/>
        <w:spacing w:after="0"/>
        <w:ind w:left="0" w:firstLine="567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заслушивает  доклады,  информацию  представителей  органи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заций  и  учреждений, взаимодействующих  с  Учреждением  по  во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просам  образования и оздоровления                  воспитанников, в  том числе о проверке состояния образовательного процесса, соблюдения    са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нитарно-гигиенического режима Учреждения, об охране жизни и здоровья воспитанников;</w:t>
      </w:r>
    </w:p>
    <w:p w:rsidR="00C8425E" w:rsidRPr="003D68EC" w:rsidRDefault="00C8425E" w:rsidP="00321F0E">
      <w:pPr>
        <w:numPr>
          <w:ilvl w:val="0"/>
          <w:numId w:val="3"/>
        </w:numPr>
        <w:shd w:val="clear" w:color="auto" w:fill="FFFFFF"/>
        <w:spacing w:after="0"/>
        <w:ind w:left="0" w:firstLine="567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принимает участие в планировании и реализации работы по охране прав и интересов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обучающихся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и  их  родителей  (закон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ных представителей)  во  время  педагогического     процесса в Уч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реждении;</w:t>
      </w:r>
    </w:p>
    <w:p w:rsidR="00C8425E" w:rsidRPr="003D68EC" w:rsidRDefault="00C8425E" w:rsidP="00321F0E">
      <w:pPr>
        <w:numPr>
          <w:ilvl w:val="0"/>
          <w:numId w:val="3"/>
        </w:numPr>
        <w:shd w:val="clear" w:color="auto" w:fill="FFFFFF"/>
        <w:spacing w:after="0"/>
        <w:ind w:left="0" w:firstLine="567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содействует организации совместных с родителями (закон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ными представителями) мероприятий в Учреждении — родитель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ских собраний, Дней  открытых     дверей и др.;</w:t>
      </w:r>
    </w:p>
    <w:p w:rsidR="00C8425E" w:rsidRPr="003D68EC" w:rsidRDefault="00C8425E" w:rsidP="00321F0E">
      <w:pPr>
        <w:numPr>
          <w:ilvl w:val="0"/>
          <w:numId w:val="3"/>
        </w:numPr>
        <w:shd w:val="clear" w:color="auto" w:fill="FFFFFF"/>
        <w:spacing w:after="0"/>
        <w:ind w:left="0" w:firstLine="567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оказывает посильную помощь Учреждению в укреплении мате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риально-технической   базы, благоустройству его помещений, детских площадок и территории силами   родительской общественности;</w:t>
      </w:r>
    </w:p>
    <w:p w:rsidR="00C8425E" w:rsidRPr="003D68EC" w:rsidRDefault="00C8425E" w:rsidP="00321F0E">
      <w:pPr>
        <w:shd w:val="clear" w:color="auto" w:fill="FFFFFF"/>
        <w:spacing w:after="0"/>
        <w:ind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</w:t>
      </w: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4. Права Родительского комитета</w:t>
      </w:r>
    </w:p>
    <w:p w:rsidR="00C8425E" w:rsidRPr="003D68EC" w:rsidRDefault="00C8425E" w:rsidP="00321F0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4.1. 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Родительский комитет имеет право:</w:t>
      </w:r>
    </w:p>
    <w:p w:rsidR="00C8425E" w:rsidRPr="003D68EC" w:rsidRDefault="00C8425E" w:rsidP="00321F0E">
      <w:pPr>
        <w:numPr>
          <w:ilvl w:val="0"/>
          <w:numId w:val="4"/>
        </w:num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принимать участие в управлении Учреждением как орган самоуправления;</w:t>
      </w:r>
    </w:p>
    <w:p w:rsidR="00C8425E" w:rsidRPr="003D68EC" w:rsidRDefault="00C8425E" w:rsidP="00321F0E">
      <w:pPr>
        <w:numPr>
          <w:ilvl w:val="0"/>
          <w:numId w:val="4"/>
        </w:num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требовать у заведующего Учреждением выполнения его ре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шений.</w:t>
      </w:r>
    </w:p>
    <w:p w:rsidR="00C8425E" w:rsidRPr="003D68EC" w:rsidRDefault="00C8425E" w:rsidP="00321F0E">
      <w:pPr>
        <w:shd w:val="clear" w:color="auto" w:fill="FFFFFF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4.2. 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Каждый член Родительского комитета при несогласии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</w:t>
      </w:r>
      <w:r w:rsidRPr="003D68E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решением последнего вправе               высказать свое мотивированное мне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ние, которое должно быть занесено в протокол.</w:t>
      </w:r>
    </w:p>
    <w:p w:rsidR="00C8425E" w:rsidRPr="003D68EC" w:rsidRDefault="00C8425E" w:rsidP="00321F0E">
      <w:pPr>
        <w:shd w:val="clear" w:color="auto" w:fill="FFFFFF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</w:t>
      </w: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5.Организация управления Родительским комитетом</w:t>
      </w:r>
    </w:p>
    <w:p w:rsidR="00C8425E" w:rsidRPr="003D68EC" w:rsidRDefault="00C8425E" w:rsidP="00321F0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5.1.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Р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одительский комитет избирается сроком на один год исходя из  равного                               представительства всех групп.</w:t>
      </w:r>
    </w:p>
    <w:p w:rsidR="00C8425E" w:rsidRPr="003D68EC" w:rsidRDefault="00C8425E" w:rsidP="00321F0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5.2. 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Родительский комитет выбирает из своего состава председателя и секретаря сроком на 1 учебный год.</w:t>
      </w:r>
    </w:p>
    <w:p w:rsidR="00C8425E" w:rsidRPr="003D68EC" w:rsidRDefault="00C8425E" w:rsidP="00321F0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5.4. 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Председатель Родительского комитета:</w:t>
      </w:r>
    </w:p>
    <w:p w:rsidR="00C8425E" w:rsidRPr="003D68EC" w:rsidRDefault="00C8425E" w:rsidP="00321F0E">
      <w:pPr>
        <w:numPr>
          <w:ilvl w:val="0"/>
          <w:numId w:val="5"/>
        </w:num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организует деятельность Родительского комитета;</w:t>
      </w:r>
    </w:p>
    <w:p w:rsidR="00C8425E" w:rsidRPr="003D68EC" w:rsidRDefault="00C8425E" w:rsidP="00321F0E">
      <w:pPr>
        <w:numPr>
          <w:ilvl w:val="0"/>
          <w:numId w:val="5"/>
        </w:num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организует подготовку и проведение заседаний Родитель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ского комитета;</w:t>
      </w:r>
    </w:p>
    <w:p w:rsidR="00C8425E" w:rsidRPr="003D68EC" w:rsidRDefault="00C8425E" w:rsidP="00321F0E">
      <w:pPr>
        <w:numPr>
          <w:ilvl w:val="0"/>
          <w:numId w:val="5"/>
        </w:num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определяет повестку дня Родительского комитета;</w:t>
      </w:r>
    </w:p>
    <w:p w:rsidR="00C8425E" w:rsidRPr="003D68EC" w:rsidRDefault="00C8425E" w:rsidP="00321F0E">
      <w:pPr>
        <w:numPr>
          <w:ilvl w:val="0"/>
          <w:numId w:val="5"/>
        </w:num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контролирует выполнение решений Родительского коми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тета;</w:t>
      </w:r>
    </w:p>
    <w:p w:rsidR="00C8425E" w:rsidRPr="003D68EC" w:rsidRDefault="00C8425E" w:rsidP="00321F0E">
      <w:pPr>
        <w:numPr>
          <w:ilvl w:val="0"/>
          <w:numId w:val="5"/>
        </w:num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взаимодействует с заведующим Учреждением по вопросам самоуправления.</w:t>
      </w:r>
    </w:p>
    <w:p w:rsidR="00C8425E" w:rsidRPr="003D68EC" w:rsidRDefault="00C8425E" w:rsidP="00321F0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5.6. Заседания Родительского комитета созываются не менее 1 раз в год.</w:t>
      </w:r>
    </w:p>
    <w:p w:rsidR="00C8425E" w:rsidRPr="003D68EC" w:rsidRDefault="00C8425E" w:rsidP="00321F0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5.7. 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Заседания Родительского комитета правомочны, если на них присутствует не менее         половины его состава.</w:t>
      </w:r>
    </w:p>
    <w:p w:rsidR="00C8425E" w:rsidRPr="003D68EC" w:rsidRDefault="00C8425E" w:rsidP="00321F0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5.8. 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Решение Родительского комитета принимается открытым голосованием и считается            принятым, если за него проголосовало не менее двух третей присутствующих.При равном     количестве голосов решающим является голос пред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седателя Родительского комитета.</w:t>
      </w:r>
    </w:p>
    <w:p w:rsidR="00C8425E" w:rsidRPr="003D68EC" w:rsidRDefault="00C8425E" w:rsidP="00321F0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5.9. 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Организацию выполнения решений Родительского коми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тета осуществляет его                 председатель совместно с заведующим Уч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реждением.</w:t>
      </w:r>
    </w:p>
    <w:p w:rsidR="00C8425E" w:rsidRPr="003D68EC" w:rsidRDefault="00C8425E" w:rsidP="00321F0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C8425E" w:rsidRPr="003D68EC" w:rsidRDefault="00C8425E" w:rsidP="00321F0E">
      <w:pPr>
        <w:shd w:val="clear" w:color="auto" w:fill="FFFFFF"/>
        <w:jc w:val="both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6. Взаимосвязи Родительского комитета с органами самоуправления Учреждения</w:t>
      </w:r>
    </w:p>
    <w:p w:rsidR="00C8425E" w:rsidRPr="003D68EC" w:rsidRDefault="00C8425E" w:rsidP="00321F0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6.1. Родительский комитет организует взаимодействие с други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ми органами самоуправления Учреждения — Общим собранием коллектива, Педагогическим Советом:</w:t>
      </w:r>
    </w:p>
    <w:p w:rsidR="00C8425E" w:rsidRPr="003D68EC" w:rsidRDefault="00C8425E" w:rsidP="00321F0E">
      <w:pPr>
        <w:numPr>
          <w:ilvl w:val="0"/>
          <w:numId w:val="6"/>
        </w:numPr>
        <w:shd w:val="clear" w:color="auto" w:fill="FFFFFF"/>
        <w:spacing w:after="0"/>
        <w:ind w:firstLine="219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через участие представителей Родительского комитета в за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седании Общего собрания коллектива, Педагогического Совета Учреждения;</w:t>
      </w:r>
    </w:p>
    <w:p w:rsidR="00C8425E" w:rsidRPr="003D68EC" w:rsidRDefault="00C8425E" w:rsidP="00321F0E">
      <w:pPr>
        <w:numPr>
          <w:ilvl w:val="0"/>
          <w:numId w:val="6"/>
        </w:numPr>
        <w:shd w:val="clear" w:color="auto" w:fill="FFFFFF"/>
        <w:spacing w:after="0"/>
        <w:ind w:firstLine="360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представление на ознакомление Общему собранию коллектива  и Педагогическому     Совету решений, принятых на заседании Родительского комитета;</w:t>
      </w:r>
    </w:p>
    <w:p w:rsidR="00C8425E" w:rsidRPr="003D68EC" w:rsidRDefault="00C8425E" w:rsidP="00321F0E">
      <w:pPr>
        <w:numPr>
          <w:ilvl w:val="0"/>
          <w:numId w:val="6"/>
        </w:numPr>
        <w:shd w:val="clear" w:color="auto" w:fill="FFFFFF"/>
        <w:spacing w:after="0"/>
        <w:ind w:firstLine="360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внесение предложений и дополнений по вопросам, рассмат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риваемым на заседаниях   Общего собрания коллектива и Педагогического Совета Уч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реждения.</w:t>
      </w:r>
    </w:p>
    <w:p w:rsidR="00C8425E" w:rsidRPr="003D68EC" w:rsidRDefault="00C8425E" w:rsidP="00321F0E">
      <w:pPr>
        <w:shd w:val="clear" w:color="auto" w:fill="FFFFFF"/>
        <w:spacing w:after="0"/>
        <w:ind w:firstLine="6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C8425E" w:rsidRPr="003D68EC" w:rsidRDefault="00C8425E" w:rsidP="00321F0E">
      <w:pPr>
        <w:shd w:val="clear" w:color="auto" w:fill="FFFFFF"/>
        <w:jc w:val="both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</w:t>
      </w:r>
      <w: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Делопроизводство Родительского комитета</w:t>
      </w:r>
    </w:p>
    <w:p w:rsidR="00C8425E" w:rsidRPr="003D68EC" w:rsidRDefault="00C8425E" w:rsidP="00321F0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.1. Заседания Родительского комитета оформляются протоколом.</w:t>
      </w:r>
    </w:p>
    <w:p w:rsidR="00C8425E" w:rsidRPr="003D68EC" w:rsidRDefault="00C8425E" w:rsidP="00321F0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.2.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 книге протоколов фиксируются:</w:t>
      </w:r>
    </w:p>
    <w:p w:rsidR="00C8425E" w:rsidRPr="003D68EC" w:rsidRDefault="00C8425E" w:rsidP="00321F0E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дата проведения заседания;</w:t>
      </w:r>
    </w:p>
    <w:p w:rsidR="00C8425E" w:rsidRPr="003D68EC" w:rsidRDefault="00C8425E" w:rsidP="00321F0E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количество присутствующих (отсутствующих) членов Роди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тельского комитета;</w:t>
      </w:r>
    </w:p>
    <w:p w:rsidR="00C8425E" w:rsidRPr="003D68EC" w:rsidRDefault="00C8425E" w:rsidP="00321F0E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приглашенные (ФИО, должность);</w:t>
      </w:r>
    </w:p>
    <w:p w:rsidR="00C8425E" w:rsidRPr="003D68EC" w:rsidRDefault="00C8425E" w:rsidP="00321F0E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повестка дня;</w:t>
      </w:r>
    </w:p>
    <w:p w:rsidR="00C8425E" w:rsidRPr="003D68EC" w:rsidRDefault="00C8425E" w:rsidP="00321F0E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ход обсуждения вопросов, выносимых на Родительский ко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митет;</w:t>
      </w:r>
    </w:p>
    <w:p w:rsidR="00C8425E" w:rsidRPr="003D68EC" w:rsidRDefault="00C8425E" w:rsidP="00321F0E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предложения, рекомендации и замечания членов Родитель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ского комитета и приглашенных лиц;</w:t>
      </w:r>
    </w:p>
    <w:p w:rsidR="00C8425E" w:rsidRPr="003D68EC" w:rsidRDefault="00C8425E" w:rsidP="00321F0E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решение Родительского комитета.</w:t>
      </w:r>
    </w:p>
    <w:p w:rsidR="00C8425E" w:rsidRPr="003D68EC" w:rsidRDefault="00C8425E" w:rsidP="00321F0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.3. Протоколы подписываются председателем и секретарем Ро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дительского комитета.</w:t>
      </w:r>
    </w:p>
    <w:p w:rsidR="00C8425E" w:rsidRPr="003D68EC" w:rsidRDefault="00C8425E" w:rsidP="00321F0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.4.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Нумерация протоколов ведется от начала учебного года.</w:t>
      </w:r>
    </w:p>
    <w:p w:rsidR="00C8425E" w:rsidRDefault="00C8425E" w:rsidP="00321F0E">
      <w:pPr>
        <w:spacing w:after="0"/>
        <w:ind w:left="-180" w:right="-81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.5.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 Протоколы могут оформляться в рукописном и в печатном виде, нумеруются                  постранично, прошнуровываются, скрепляются подписью заведующей, печатью. Протоколы  Родительского собрания хранится в делах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C8425E" w:rsidRDefault="00C8425E" w:rsidP="00321F0E">
      <w:pPr>
        <w:spacing w:after="0"/>
        <w:ind w:left="-180" w:right="-81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C8425E" w:rsidRDefault="00C8425E" w:rsidP="00321F0E">
      <w:pPr>
        <w:spacing w:after="0"/>
        <w:ind w:left="-180" w:right="-81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C8425E" w:rsidRDefault="00C8425E" w:rsidP="00321F0E">
      <w:pPr>
        <w:spacing w:after="0"/>
        <w:ind w:left="-180" w:right="-81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C8425E" w:rsidRDefault="00C8425E" w:rsidP="00321F0E">
      <w:pPr>
        <w:spacing w:after="0"/>
        <w:ind w:left="-180" w:right="-81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C8425E" w:rsidRPr="00DB734C" w:rsidRDefault="00C8425E" w:rsidP="00321F0E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C8425E" w:rsidRDefault="00C8425E" w:rsidP="005D0842">
      <w:pPr>
        <w:spacing w:after="0" w:line="240" w:lineRule="auto"/>
        <w:ind w:firstLine="567"/>
        <w:rPr>
          <w:rFonts w:ascii="Times New Roman" w:hAnsi="Times New Roman"/>
          <w:sz w:val="24"/>
          <w:szCs w:val="24"/>
          <w:lang w:val="en-US"/>
        </w:rPr>
      </w:pPr>
      <w:r w:rsidRPr="00DB6A67">
        <w:rPr>
          <w:rFonts w:ascii="Times New Roman" w:hAnsi="Times New Roman"/>
          <w:noProof/>
          <w:sz w:val="24"/>
          <w:szCs w:val="24"/>
          <w:lang w:eastAsia="ru-RU"/>
        </w:rPr>
        <w:pict>
          <v:shape id="_x0000_i1026" type="#_x0000_t75" style="width:468pt;height:605.25pt;visibility:visible">
            <v:imagedata r:id="rId6" o:title=""/>
          </v:shape>
        </w:pict>
      </w:r>
    </w:p>
    <w:p w:rsidR="00C8425E" w:rsidRPr="005D0842" w:rsidRDefault="00C8425E" w:rsidP="00321F0E">
      <w:pPr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  <w:lang w:val="en-US"/>
        </w:rPr>
      </w:pPr>
    </w:p>
    <w:p w:rsidR="00C8425E" w:rsidRDefault="00C8425E" w:rsidP="00321F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C8425E" w:rsidRDefault="00C8425E" w:rsidP="00321F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C8425E" w:rsidRDefault="00C8425E" w:rsidP="00321F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C8425E" w:rsidRDefault="00C8425E" w:rsidP="00321F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C8425E" w:rsidRDefault="00C8425E" w:rsidP="00321F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C8425E" w:rsidRDefault="00C8425E" w:rsidP="00321F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C8425E" w:rsidRDefault="00C8425E" w:rsidP="00321F0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C8425E" w:rsidRPr="00713810" w:rsidRDefault="00C8425E" w:rsidP="00321F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 Принимает Устав Учреждения, изменения и дополнения к нему.</w:t>
      </w:r>
    </w:p>
    <w:p w:rsidR="00C8425E" w:rsidRPr="00BA2F52" w:rsidRDefault="00C8425E" w:rsidP="00321F0E">
      <w:pPr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</w:t>
      </w:r>
      <w:r w:rsidRPr="00955F79">
        <w:rPr>
          <w:rFonts w:ascii="Times New Roman" w:hAnsi="Times New Roman"/>
          <w:sz w:val="24"/>
          <w:szCs w:val="24"/>
          <w:lang w:eastAsia="ru-RU"/>
        </w:rPr>
        <w:t xml:space="preserve">.1. </w:t>
      </w:r>
      <w:r>
        <w:rPr>
          <w:rFonts w:ascii="Times New Roman" w:hAnsi="Times New Roman"/>
          <w:sz w:val="24"/>
          <w:szCs w:val="24"/>
          <w:lang w:eastAsia="ru-RU"/>
        </w:rPr>
        <w:t>Определяет основные направления совершенствования и развития Учреждения.</w:t>
      </w:r>
      <w:r w:rsidRPr="00BA2F52">
        <w:rPr>
          <w:sz w:val="24"/>
          <w:szCs w:val="24"/>
        </w:rPr>
        <w:t xml:space="preserve"> </w:t>
      </w:r>
      <w:r w:rsidRPr="00BA2F52">
        <w:rPr>
          <w:rFonts w:ascii="Times New Roman" w:hAnsi="Times New Roman"/>
          <w:sz w:val="24"/>
          <w:szCs w:val="24"/>
        </w:rPr>
        <w:t>Заслушивает ежегодный отчет заведующего о результатах работы и перспективах развития Учреждения</w:t>
      </w:r>
      <w:r>
        <w:rPr>
          <w:rFonts w:ascii="Times New Roman" w:hAnsi="Times New Roman"/>
          <w:sz w:val="24"/>
          <w:szCs w:val="24"/>
        </w:rPr>
        <w:t>.</w:t>
      </w:r>
    </w:p>
    <w:p w:rsidR="00C8425E" w:rsidRPr="00BA2F52" w:rsidRDefault="00C8425E" w:rsidP="00321F0E">
      <w:pPr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8425E" w:rsidRPr="00713810" w:rsidRDefault="00C8425E" w:rsidP="00321F0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</w:t>
      </w:r>
      <w:r>
        <w:rPr>
          <w:rFonts w:ascii="Times New Roman" w:hAnsi="Times New Roman"/>
          <w:b/>
          <w:sz w:val="24"/>
          <w:szCs w:val="24"/>
        </w:rPr>
        <w:t>3</w:t>
      </w:r>
      <w:r w:rsidRPr="00713810">
        <w:rPr>
          <w:rFonts w:ascii="Times New Roman" w:hAnsi="Times New Roman"/>
          <w:b/>
          <w:sz w:val="24"/>
          <w:szCs w:val="24"/>
        </w:rPr>
        <w:t xml:space="preserve">. Состав Общего собрания коллектива Учреждения. </w:t>
      </w:r>
    </w:p>
    <w:p w:rsidR="00C8425E" w:rsidRPr="00713810" w:rsidRDefault="00C8425E" w:rsidP="00321F0E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</w:p>
    <w:p w:rsidR="00C8425E" w:rsidRPr="00713810" w:rsidRDefault="00C8425E" w:rsidP="00321F0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13810">
        <w:rPr>
          <w:rFonts w:ascii="Times New Roman" w:hAnsi="Times New Roman"/>
          <w:sz w:val="24"/>
          <w:szCs w:val="24"/>
        </w:rPr>
        <w:t xml:space="preserve">3.1  Общее собрание коллектива  Учреждения созывается не реже </w:t>
      </w:r>
      <w:r>
        <w:rPr>
          <w:rFonts w:ascii="Times New Roman" w:hAnsi="Times New Roman"/>
          <w:sz w:val="24"/>
          <w:szCs w:val="24"/>
        </w:rPr>
        <w:t>1</w:t>
      </w:r>
      <w:r w:rsidRPr="00713810">
        <w:rPr>
          <w:rFonts w:ascii="Times New Roman" w:hAnsi="Times New Roman"/>
          <w:sz w:val="24"/>
          <w:szCs w:val="24"/>
        </w:rPr>
        <w:t xml:space="preserve"> раз в год заведующим Учреждения.</w:t>
      </w:r>
    </w:p>
    <w:p w:rsidR="00C8425E" w:rsidRDefault="00C8425E" w:rsidP="00321F0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13810">
        <w:rPr>
          <w:rFonts w:ascii="Times New Roman" w:hAnsi="Times New Roman"/>
          <w:sz w:val="24"/>
          <w:szCs w:val="24"/>
        </w:rPr>
        <w:t>3.2. В работе  Общего собрания коллектива  Учреждения принимает участие каждый работник Учреждения, каждый родитель (законный представитель)</w:t>
      </w:r>
      <w:r>
        <w:rPr>
          <w:rFonts w:ascii="Times New Roman" w:hAnsi="Times New Roman"/>
          <w:sz w:val="24"/>
          <w:szCs w:val="24"/>
        </w:rPr>
        <w:t xml:space="preserve"> обучающихся </w:t>
      </w:r>
      <w:r w:rsidRPr="00713810">
        <w:rPr>
          <w:rFonts w:ascii="Times New Roman" w:hAnsi="Times New Roman"/>
          <w:sz w:val="24"/>
          <w:szCs w:val="24"/>
        </w:rPr>
        <w:t xml:space="preserve"> (далее Родитель) лично или через доверенных лиц.</w:t>
      </w:r>
    </w:p>
    <w:p w:rsidR="00C8425E" w:rsidRPr="00713810" w:rsidRDefault="00C8425E" w:rsidP="00321F0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</w:t>
      </w:r>
      <w:r w:rsidRPr="00713810">
        <w:rPr>
          <w:rFonts w:ascii="Times New Roman" w:hAnsi="Times New Roman"/>
          <w:sz w:val="24"/>
          <w:szCs w:val="24"/>
        </w:rPr>
        <w:t xml:space="preserve"> Для ведения текущих дел  Общее собрание коллектива  Учреждения избирает из своего соста</w:t>
      </w:r>
      <w:r>
        <w:rPr>
          <w:rFonts w:ascii="Times New Roman" w:hAnsi="Times New Roman"/>
          <w:sz w:val="24"/>
          <w:szCs w:val="24"/>
        </w:rPr>
        <w:t>ва секретаря .</w:t>
      </w:r>
    </w:p>
    <w:p w:rsidR="00C8425E" w:rsidRPr="00713810" w:rsidRDefault="00C8425E" w:rsidP="00321F0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C8425E" w:rsidRPr="00713810" w:rsidRDefault="00C8425E" w:rsidP="00321F0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</w:t>
      </w:r>
    </w:p>
    <w:p w:rsidR="00C8425E" w:rsidRPr="00713810" w:rsidRDefault="00C8425E" w:rsidP="00321F0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3.4 Заведующий Учреждением входит состав Общего собрания коллектива Учреждения на правах члена общего собрания.</w:t>
      </w:r>
      <w:r w:rsidRPr="00713810">
        <w:rPr>
          <w:rFonts w:ascii="Times New Roman" w:hAnsi="Times New Roman"/>
          <w:sz w:val="24"/>
          <w:szCs w:val="24"/>
        </w:rPr>
        <w:t>.</w:t>
      </w:r>
    </w:p>
    <w:p w:rsidR="00C8425E" w:rsidRDefault="00C8425E" w:rsidP="00321F0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3.4</w:t>
      </w:r>
      <w:r w:rsidRPr="00713810">
        <w:rPr>
          <w:rFonts w:ascii="Times New Roman" w:hAnsi="Times New Roman"/>
          <w:sz w:val="24"/>
          <w:szCs w:val="24"/>
        </w:rPr>
        <w:t>. Решение Общего собрания коллектива  Учреждения является правомочным, если за него проголосовало не менее 3/4 от фактически присутствующих.</w:t>
      </w:r>
    </w:p>
    <w:p w:rsidR="00C8425E" w:rsidRPr="00BE21E3" w:rsidRDefault="00C8425E" w:rsidP="00321F0E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BE21E3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                        </w:t>
      </w:r>
      <w:r w:rsidRPr="00BE21E3">
        <w:rPr>
          <w:rFonts w:ascii="Times New Roman" w:hAnsi="Times New Roman"/>
          <w:b/>
          <w:sz w:val="24"/>
          <w:szCs w:val="24"/>
        </w:rPr>
        <w:t>4.Права и ответственность Общего собрания коллектива</w:t>
      </w:r>
    </w:p>
    <w:p w:rsidR="00C8425E" w:rsidRDefault="00C8425E" w:rsidP="00321F0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</w:t>
      </w:r>
      <w:r w:rsidRPr="00713810">
        <w:rPr>
          <w:rFonts w:ascii="Times New Roman" w:hAnsi="Times New Roman"/>
          <w:sz w:val="24"/>
          <w:szCs w:val="24"/>
        </w:rPr>
        <w:t>.  Все решения Общего собрания коллектива  Учреждения</w:t>
      </w:r>
      <w:r>
        <w:rPr>
          <w:rFonts w:ascii="Times New Roman" w:hAnsi="Times New Roman"/>
          <w:sz w:val="24"/>
          <w:szCs w:val="24"/>
        </w:rPr>
        <w:t>, являющиеся рекомендательными,</w:t>
      </w:r>
      <w:r w:rsidRPr="00713810">
        <w:rPr>
          <w:rFonts w:ascii="Times New Roman" w:hAnsi="Times New Roman"/>
          <w:sz w:val="24"/>
          <w:szCs w:val="24"/>
        </w:rPr>
        <w:t xml:space="preserve"> своевременно доводятся д</w:t>
      </w:r>
      <w:r>
        <w:rPr>
          <w:rFonts w:ascii="Times New Roman" w:hAnsi="Times New Roman"/>
          <w:sz w:val="24"/>
          <w:szCs w:val="24"/>
        </w:rPr>
        <w:t>о сведения коллектива</w:t>
      </w:r>
      <w:r w:rsidRPr="00713810">
        <w:rPr>
          <w:rFonts w:ascii="Times New Roman" w:hAnsi="Times New Roman"/>
          <w:sz w:val="24"/>
          <w:szCs w:val="24"/>
        </w:rPr>
        <w:t xml:space="preserve"> Учреждения, родителей</w:t>
      </w:r>
      <w:r>
        <w:rPr>
          <w:rFonts w:ascii="Times New Roman" w:hAnsi="Times New Roman"/>
          <w:sz w:val="24"/>
          <w:szCs w:val="24"/>
        </w:rPr>
        <w:t>(законных представителей).</w:t>
      </w:r>
    </w:p>
    <w:p w:rsidR="00C8425E" w:rsidRDefault="00C8425E" w:rsidP="00321F0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4.2. Общее собрание коллектива учреждения имеет права предлагать заведующей Учреждения план мероприятии по совершенствованию работы Учреждения.</w:t>
      </w:r>
    </w:p>
    <w:p w:rsidR="00C8425E" w:rsidRDefault="00C8425E" w:rsidP="00321F0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4.3. общее собрание коллектива несет ответственность за:</w:t>
      </w:r>
    </w:p>
    <w:p w:rsidR="00C8425E" w:rsidRDefault="00C8425E" w:rsidP="00321F0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-соблюдение законодательства РФ в своей деятельности;</w:t>
      </w:r>
    </w:p>
    <w:p w:rsidR="00C8425E" w:rsidRPr="00713810" w:rsidRDefault="00C8425E" w:rsidP="00321F0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-компетентность принимаемых решений.</w:t>
      </w:r>
    </w:p>
    <w:p w:rsidR="00C8425E" w:rsidRPr="00713810" w:rsidRDefault="00C8425E" w:rsidP="00321F0E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713810">
        <w:rPr>
          <w:rFonts w:ascii="Times New Roman" w:hAnsi="Times New Roman"/>
          <w:sz w:val="24"/>
          <w:szCs w:val="24"/>
        </w:rPr>
        <w:t xml:space="preserve"> </w:t>
      </w:r>
    </w:p>
    <w:p w:rsidR="00C8425E" w:rsidRDefault="00C8425E" w:rsidP="00321F0E">
      <w:pPr>
        <w:widowControl w:val="0"/>
        <w:autoSpaceDE w:val="0"/>
        <w:autoSpaceDN w:val="0"/>
        <w:adjustRightInd w:val="0"/>
        <w:spacing w:after="0"/>
        <w:ind w:firstLine="425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955F79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                         </w:t>
      </w: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>5</w:t>
      </w:r>
      <w:r w:rsidRPr="00955F79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. Делопроизводство </w:t>
      </w:r>
      <w:r w:rsidRPr="00955F79">
        <w:rPr>
          <w:rFonts w:ascii="Times New Roman" w:hAnsi="Times New Roman"/>
          <w:b/>
          <w:bCs/>
          <w:sz w:val="24"/>
          <w:szCs w:val="24"/>
          <w:lang w:eastAsia="ru-RU"/>
        </w:rPr>
        <w:t>Общего собрания коллектива</w:t>
      </w:r>
    </w:p>
    <w:p w:rsidR="00C8425E" w:rsidRPr="00700F6E" w:rsidRDefault="00C8425E" w:rsidP="00321F0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5</w:t>
      </w:r>
      <w:r w:rsidRPr="00955F79">
        <w:rPr>
          <w:rFonts w:ascii="Times New Roman" w:hAnsi="Times New Roman"/>
          <w:color w:val="000000"/>
          <w:sz w:val="24"/>
          <w:szCs w:val="24"/>
          <w:lang w:eastAsia="ru-RU"/>
        </w:rPr>
        <w:t>.1. Заседания</w:t>
      </w:r>
      <w:r w:rsidRPr="00955F79">
        <w:rPr>
          <w:rFonts w:ascii="Times New Roman" w:hAnsi="Times New Roman"/>
          <w:sz w:val="24"/>
          <w:szCs w:val="24"/>
          <w:lang w:eastAsia="ru-RU"/>
        </w:rPr>
        <w:t xml:space="preserve"> Общего собрания коллектива </w:t>
      </w:r>
      <w:r w:rsidRPr="00955F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оформляются протоколом. </w:t>
      </w:r>
    </w:p>
    <w:p w:rsidR="00C8425E" w:rsidRPr="00955F79" w:rsidRDefault="00C8425E" w:rsidP="00321F0E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52. В  протоколах </w:t>
      </w:r>
      <w:r w:rsidRPr="00955F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фиксируются:   </w:t>
      </w:r>
    </w:p>
    <w:p w:rsidR="00C8425E" w:rsidRPr="00955F79" w:rsidRDefault="00C8425E" w:rsidP="00321F0E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5F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 дата проведения; </w:t>
      </w:r>
    </w:p>
    <w:p w:rsidR="00C8425E" w:rsidRPr="00955F79" w:rsidRDefault="00C8425E" w:rsidP="00321F0E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5F79">
        <w:rPr>
          <w:rFonts w:ascii="Times New Roman" w:hAnsi="Times New Roman"/>
          <w:color w:val="000000"/>
          <w:sz w:val="24"/>
          <w:szCs w:val="24"/>
          <w:lang w:eastAsia="ru-RU"/>
        </w:rPr>
        <w:t>-  количественное присутствие (отсутствие) членов</w:t>
      </w:r>
      <w:r w:rsidRPr="00955F79">
        <w:rPr>
          <w:rFonts w:ascii="Times New Roman" w:hAnsi="Times New Roman"/>
          <w:sz w:val="24"/>
          <w:szCs w:val="24"/>
          <w:lang w:eastAsia="ru-RU"/>
        </w:rPr>
        <w:t xml:space="preserve"> Общего собрания коллектива</w:t>
      </w:r>
      <w:r w:rsidRPr="00955F79">
        <w:rPr>
          <w:rFonts w:ascii="Times New Roman" w:hAnsi="Times New Roman"/>
          <w:color w:val="000000"/>
          <w:sz w:val="24"/>
          <w:szCs w:val="24"/>
          <w:lang w:eastAsia="ru-RU"/>
        </w:rPr>
        <w:t>;</w:t>
      </w:r>
    </w:p>
    <w:p w:rsidR="00C8425E" w:rsidRPr="00955F79" w:rsidRDefault="00C8425E" w:rsidP="00321F0E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5F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 приглашенные (ФИО, должность);  </w:t>
      </w:r>
    </w:p>
    <w:p w:rsidR="00C8425E" w:rsidRPr="00955F79" w:rsidRDefault="00C8425E" w:rsidP="00321F0E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5F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 повестка дня;  </w:t>
      </w:r>
    </w:p>
    <w:p w:rsidR="00C8425E" w:rsidRPr="00955F79" w:rsidRDefault="00C8425E" w:rsidP="00321F0E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5F79">
        <w:rPr>
          <w:rFonts w:ascii="Times New Roman" w:hAnsi="Times New Roman"/>
          <w:color w:val="000000"/>
          <w:sz w:val="24"/>
          <w:szCs w:val="24"/>
          <w:lang w:eastAsia="ru-RU"/>
        </w:rPr>
        <w:t>- ход обсуждения вопросов;</w:t>
      </w:r>
    </w:p>
    <w:p w:rsidR="00C8425E" w:rsidRPr="00955F79" w:rsidRDefault="00C8425E" w:rsidP="00321F0E">
      <w:pPr>
        <w:shd w:val="clear" w:color="auto" w:fill="FFFFFF"/>
        <w:spacing w:after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55F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-предложения, рекомендации и замечания членов </w:t>
      </w:r>
      <w:r w:rsidRPr="00955F79">
        <w:rPr>
          <w:rFonts w:ascii="Times New Roman" w:hAnsi="Times New Roman"/>
          <w:sz w:val="24"/>
          <w:szCs w:val="24"/>
          <w:lang w:eastAsia="ru-RU"/>
        </w:rPr>
        <w:t xml:space="preserve">Общего собрания коллектива </w:t>
      </w:r>
      <w:r w:rsidRPr="00955F79">
        <w:rPr>
          <w:rFonts w:ascii="Times New Roman" w:hAnsi="Times New Roman"/>
          <w:color w:val="000000"/>
          <w:sz w:val="24"/>
          <w:szCs w:val="24"/>
          <w:lang w:eastAsia="ru-RU"/>
        </w:rPr>
        <w:t>и                 приглашенных лиц;</w:t>
      </w:r>
    </w:p>
    <w:p w:rsidR="00C8425E" w:rsidRPr="00955F79" w:rsidRDefault="00C8425E" w:rsidP="00321F0E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55F79">
        <w:rPr>
          <w:rFonts w:ascii="Times New Roman" w:hAnsi="Times New Roman"/>
          <w:color w:val="000000"/>
          <w:sz w:val="24"/>
          <w:szCs w:val="24"/>
          <w:lang w:eastAsia="ru-RU"/>
        </w:rPr>
        <w:t>- решение.</w:t>
      </w:r>
    </w:p>
    <w:p w:rsidR="00C8425E" w:rsidRPr="00955F79" w:rsidRDefault="00C8425E" w:rsidP="00321F0E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5</w:t>
      </w:r>
      <w:r w:rsidRPr="00955F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.3. Протоколы подписываются председателем и секретарем </w:t>
      </w:r>
      <w:r w:rsidRPr="00955F79">
        <w:rPr>
          <w:rFonts w:ascii="Times New Roman" w:hAnsi="Times New Roman"/>
          <w:sz w:val="24"/>
          <w:szCs w:val="24"/>
          <w:lang w:eastAsia="ru-RU"/>
        </w:rPr>
        <w:t>Общего собрания коллектива (лицами, исполняющими обязанности председателя и секретаря Общего собрания               коллектива).</w:t>
      </w:r>
    </w:p>
    <w:p w:rsidR="00C8425E" w:rsidRPr="00955F79" w:rsidRDefault="00C8425E" w:rsidP="00321F0E">
      <w:pPr>
        <w:shd w:val="clear" w:color="auto" w:fill="FFFFFF"/>
        <w:tabs>
          <w:tab w:val="left" w:pos="0"/>
        </w:tabs>
        <w:spacing w:after="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5</w:t>
      </w:r>
      <w:r w:rsidRPr="00955F79">
        <w:rPr>
          <w:rFonts w:ascii="Times New Roman" w:hAnsi="Times New Roman"/>
          <w:color w:val="000000"/>
          <w:sz w:val="24"/>
          <w:szCs w:val="24"/>
          <w:lang w:eastAsia="ru-RU"/>
        </w:rPr>
        <w:t>.4.  Нумерация протоколов ведется от начала учебного года.</w:t>
      </w:r>
    </w:p>
    <w:p w:rsidR="00C8425E" w:rsidRPr="00C12C4C" w:rsidRDefault="00C8425E" w:rsidP="00321F0E">
      <w:pPr>
        <w:rPr>
          <w:rFonts w:ascii="Times New Roman" w:hAnsi="Times New Roman"/>
          <w:color w:val="0000FF"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5</w:t>
      </w:r>
      <w:r w:rsidRPr="00955F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.5. Протоколы </w:t>
      </w:r>
      <w:r w:rsidRPr="00955F79">
        <w:rPr>
          <w:rFonts w:ascii="Times New Roman" w:hAnsi="Times New Roman"/>
          <w:sz w:val="24"/>
          <w:szCs w:val="24"/>
          <w:lang w:eastAsia="ru-RU"/>
        </w:rPr>
        <w:t xml:space="preserve">Общего собрания коллектива </w:t>
      </w:r>
      <w:r w:rsidRPr="00955F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ведутся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 книге «Протоколов общего собрания коллектива»</w:t>
      </w:r>
      <w:r w:rsidRPr="00955F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Книга протоколов </w:t>
      </w:r>
      <w:r w:rsidRPr="00955F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нумеруются    постранично, прошнуровываются, скрепляются подписью заведующей и  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печатью учреждения.</w:t>
      </w:r>
      <w:r w:rsidRPr="00955F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</w:t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begin"/>
      </w:r>
      <w:r w:rsidRPr="00C12C4C">
        <w:rPr>
          <w:rFonts w:ascii="Times New Roman" w:hAnsi="Times New Roman"/>
          <w:sz w:val="24"/>
          <w:szCs w:val="24"/>
          <w:lang w:eastAsia="ru-RU"/>
        </w:rPr>
        <w:instrText xml:space="preserve"> HYPERLINK "https://edu.tatar.ru/upload/images/files/%D0%BF%D1%80%D0%B0%D0%B2%D0%B8%D0%BB%D0%B0%20%D0%B2%D0%BD%D1%83%D1%82%D1%80%D0%B5%D0%BD%D0%BD%D0%B5%D0%B3%D0%BE%20%D1%82%D1%80%D1%83%D0%B4%D0%BE%D0%B2%D0%BE%D0%B3%D0%BE%20%D1%80%D0%B0%D1%81%D0%BF%D0%BE%D1%80%D1%8F%D0%B4%D0%BA%D0%B0%20%D1%80%D0%B0%D0%B1%D0%BE%D1%82%D0%BD%D0%B8%D0%BA%D0%BE%D0%B2%20%D0%9C%D0%91%D0%9E%D0%A3%20%D0%98%D0%A1%D0%9E%D0%A8.pdf" \l "page=1" \o "Страница 1" </w:instrText>
      </w:r>
      <w:r w:rsidRPr="00C314F3">
        <w:rPr>
          <w:rFonts w:ascii="Times New Roman" w:hAnsi="Times New Roman"/>
          <w:sz w:val="24"/>
          <w:szCs w:val="24"/>
          <w:lang w:eastAsia="ru-RU"/>
        </w:rPr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separate"/>
      </w:r>
    </w:p>
    <w:p w:rsidR="00C8425E" w:rsidRPr="00930496" w:rsidRDefault="00C8425E" w:rsidP="00321F0E">
      <w:pPr>
        <w:rPr>
          <w:rFonts w:ascii="Times New Roman" w:hAnsi="Times New Roman"/>
          <w:sz w:val="24"/>
          <w:szCs w:val="24"/>
          <w:lang w:eastAsia="ru-RU"/>
        </w:rPr>
      </w:pPr>
      <w:r w:rsidRPr="00C12C4C">
        <w:rPr>
          <w:rFonts w:ascii="Times New Roman" w:hAnsi="Times New Roman"/>
          <w:sz w:val="24"/>
          <w:szCs w:val="24"/>
          <w:lang w:eastAsia="ru-RU"/>
        </w:rPr>
        <w:fldChar w:fldCharType="end"/>
      </w:r>
    </w:p>
    <w:p w:rsidR="00C8425E" w:rsidRDefault="00C8425E" w:rsidP="00321F0E">
      <w:pPr>
        <w:pStyle w:val="NormalWeb"/>
        <w:spacing w:before="0" w:beforeAutospacing="0" w:after="0" w:afterAutospacing="0"/>
        <w:jc w:val="both"/>
        <w:rPr>
          <w:lang w:val="en-US"/>
        </w:rPr>
      </w:pPr>
      <w:r>
        <w:rPr>
          <w:noProof/>
        </w:rPr>
        <w:pict>
          <v:shape id="_x0000_i1027" type="#_x0000_t75" style="width:465.75pt;height:602.25pt;visibility:visible">
            <v:imagedata r:id="rId5" o:title=""/>
          </v:shape>
        </w:pict>
      </w:r>
    </w:p>
    <w:p w:rsidR="00C8425E" w:rsidRDefault="00C8425E" w:rsidP="00321F0E">
      <w:pPr>
        <w:pStyle w:val="NormalWeb"/>
        <w:spacing w:before="0" w:beforeAutospacing="0" w:after="0" w:afterAutospacing="0"/>
        <w:jc w:val="both"/>
        <w:rPr>
          <w:lang w:val="en-US"/>
        </w:rPr>
      </w:pPr>
    </w:p>
    <w:p w:rsidR="00C8425E" w:rsidRDefault="00C8425E" w:rsidP="00321F0E">
      <w:pPr>
        <w:pStyle w:val="NormalWeb"/>
        <w:spacing w:before="0" w:beforeAutospacing="0" w:after="0" w:afterAutospacing="0"/>
        <w:jc w:val="both"/>
        <w:rPr>
          <w:lang w:val="en-US"/>
        </w:rPr>
      </w:pPr>
    </w:p>
    <w:p w:rsidR="00C8425E" w:rsidRDefault="00C8425E" w:rsidP="00321F0E">
      <w:pPr>
        <w:pStyle w:val="NormalWeb"/>
        <w:spacing w:before="0" w:beforeAutospacing="0" w:after="0" w:afterAutospacing="0"/>
        <w:jc w:val="both"/>
        <w:rPr>
          <w:lang w:val="en-US"/>
        </w:rPr>
      </w:pPr>
    </w:p>
    <w:p w:rsidR="00C8425E" w:rsidRDefault="00C8425E" w:rsidP="00321F0E">
      <w:pPr>
        <w:pStyle w:val="NormalWeb"/>
        <w:spacing w:before="0" w:beforeAutospacing="0" w:after="0" w:afterAutospacing="0"/>
        <w:jc w:val="both"/>
        <w:rPr>
          <w:lang w:val="en-US"/>
        </w:rPr>
      </w:pPr>
    </w:p>
    <w:p w:rsidR="00C8425E" w:rsidRDefault="00C8425E" w:rsidP="00321F0E">
      <w:pPr>
        <w:pStyle w:val="NormalWeb"/>
        <w:spacing w:before="0" w:beforeAutospacing="0" w:after="0" w:afterAutospacing="0"/>
        <w:jc w:val="both"/>
        <w:rPr>
          <w:lang w:val="en-US"/>
        </w:rPr>
      </w:pPr>
    </w:p>
    <w:p w:rsidR="00C8425E" w:rsidRDefault="00C8425E" w:rsidP="00321F0E">
      <w:pPr>
        <w:pStyle w:val="NormalWeb"/>
        <w:spacing w:before="0" w:beforeAutospacing="0" w:after="0" w:afterAutospacing="0"/>
        <w:jc w:val="both"/>
        <w:rPr>
          <w:lang w:val="en-US"/>
        </w:rPr>
      </w:pPr>
    </w:p>
    <w:p w:rsidR="00C8425E" w:rsidRDefault="00C8425E" w:rsidP="00321F0E">
      <w:pPr>
        <w:pStyle w:val="NormalWeb"/>
        <w:spacing w:before="0" w:beforeAutospacing="0" w:after="0" w:afterAutospacing="0"/>
        <w:jc w:val="both"/>
        <w:rPr>
          <w:lang w:val="en-US"/>
        </w:rPr>
      </w:pPr>
    </w:p>
    <w:p w:rsidR="00C8425E" w:rsidRDefault="00C8425E" w:rsidP="00321F0E">
      <w:pPr>
        <w:pStyle w:val="NormalWeb"/>
        <w:spacing w:before="0" w:beforeAutospacing="0" w:after="0" w:afterAutospacing="0"/>
        <w:jc w:val="both"/>
        <w:rPr>
          <w:lang w:val="en-US"/>
        </w:rPr>
      </w:pP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>- обсуждает и производит выбор образовательных программ, технологий и методик для использования в педагогическом процессе Учреждения;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>- определяет направление образовательной деятельности учреждения.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>- обсуждает и рекомендует к утверждению проект годового плана Учреждения;</w:t>
      </w:r>
    </w:p>
    <w:p w:rsidR="00C8425E" w:rsidRPr="00894FA9" w:rsidRDefault="00C8425E" w:rsidP="00321F0E">
      <w:pPr>
        <w:pStyle w:val="NormalWeb"/>
        <w:tabs>
          <w:tab w:val="left" w:pos="0"/>
        </w:tabs>
        <w:spacing w:before="0" w:beforeAutospacing="0" w:after="0" w:afterAutospacing="0"/>
        <w:jc w:val="both"/>
      </w:pPr>
      <w:r w:rsidRPr="00894FA9">
        <w:t>- обсуждает вопросы содержания, форм и методов образовательного процесса, планирования педагогической деятельности Учреждения;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>- организует выявление, обобщение, распространение, внедрение передового педагогического опыта среди педагогических работников Учреждения;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>- организует работы по  повышению  квалификации  педагогических кадров, развитию их творческих инициатив по использованию и совершенствованию методик образовательного процесса и образовательных технологий;</w:t>
      </w:r>
      <w:r>
        <w:t>\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 xml:space="preserve">- принимает учебный план, годовой план работы, годовой учебный график, рабочие программы, сетку занятий, режим дня и локальные акты; 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 xml:space="preserve">- заслушивает информацию, отчеты педагогических и медицинских работников о состоянии здоровья детей, ходе реализации образовательных и воспитательных программ, 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>результатах готовности детей к школьному обучению, отчеты о самообразовании педагогов;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>- заслушивает доклады, информацию представителей организаций и учреждений, взаимодействующих с Учреждением по вопросам образования и оздоровления воспитанников, в том числе о проверке состояния образовательного процесса, соблюдения санитарно-гигиенического режима Учреждения, об охране труда и здоровья воспитанников;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 xml:space="preserve">- контролирует выполнение ранее принятых решений </w:t>
      </w:r>
      <w:r w:rsidRPr="00894FA9">
        <w:rPr>
          <w:rStyle w:val="Strong"/>
        </w:rPr>
        <w:t>педагогического совета</w:t>
      </w:r>
      <w:r w:rsidRPr="00894FA9">
        <w:t>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>- организует изучение и обсуждение нормативно – правовых документов в области общего и дошкольного образования.</w:t>
      </w:r>
    </w:p>
    <w:p w:rsidR="00C8425E" w:rsidRPr="0003436C" w:rsidRDefault="00C8425E" w:rsidP="00321F0E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Cs w:val="26"/>
        </w:rPr>
      </w:pPr>
      <w:r w:rsidRPr="0003436C">
        <w:rPr>
          <w:rStyle w:val="FontStyle26"/>
          <w:szCs w:val="26"/>
        </w:rPr>
        <w:t>осуществляет стратегию образовательного процесса в Бюджетном учреждении;</w:t>
      </w:r>
    </w:p>
    <w:p w:rsidR="00C8425E" w:rsidRPr="0003436C" w:rsidRDefault="00C8425E" w:rsidP="00321F0E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Cs w:val="26"/>
        </w:rPr>
      </w:pPr>
      <w:r w:rsidRPr="0003436C">
        <w:rPr>
          <w:rStyle w:val="FontStyle26"/>
          <w:szCs w:val="26"/>
        </w:rPr>
        <w:t>-осуществляет и утверждает выбор образовательных программ, педагогических технологий;</w:t>
      </w:r>
    </w:p>
    <w:p w:rsidR="00C8425E" w:rsidRPr="0003436C" w:rsidRDefault="00C8425E" w:rsidP="00321F0E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Cs w:val="26"/>
        </w:rPr>
      </w:pPr>
      <w:r w:rsidRPr="0003436C">
        <w:rPr>
          <w:rStyle w:val="FontStyle26"/>
          <w:szCs w:val="26"/>
        </w:rPr>
        <w:t>-обсуждает и утверждает годовой план работы Бюджетного учреждения,  план оздоровительно-профилактической  работы, формы и методы образовательного процесса и способы их реализации;</w:t>
      </w:r>
    </w:p>
    <w:p w:rsidR="00C8425E" w:rsidRPr="0003436C" w:rsidRDefault="00C8425E" w:rsidP="00321F0E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Cs w:val="26"/>
        </w:rPr>
      </w:pPr>
      <w:r w:rsidRPr="0003436C">
        <w:rPr>
          <w:rStyle w:val="FontStyle26"/>
          <w:szCs w:val="26"/>
        </w:rPr>
        <w:t>-определяет направления экспериментальной работы, отслеживает её ход и наблюдает за результатами этой деятельности, определяет направления взаимодействия Бюджетного учреждения с методическими службами города;</w:t>
      </w:r>
    </w:p>
    <w:p w:rsidR="00C8425E" w:rsidRPr="0003436C" w:rsidRDefault="00C8425E" w:rsidP="00321F0E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Cs w:val="26"/>
        </w:rPr>
      </w:pPr>
      <w:r w:rsidRPr="0003436C">
        <w:rPr>
          <w:rStyle w:val="FontStyle26"/>
          <w:szCs w:val="26"/>
        </w:rPr>
        <w:t>-организует работу по повышению квалификации педагогов, развитию их творческих инициатив, изучению и обобщению передового опыта, представляет педагогических и других работников Бюджетного учреждения к различным видам поощрения;</w:t>
      </w:r>
    </w:p>
    <w:p w:rsidR="00C8425E" w:rsidRPr="0003436C" w:rsidRDefault="00C8425E" w:rsidP="00321F0E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Cs w:val="26"/>
        </w:rPr>
      </w:pPr>
      <w:r w:rsidRPr="0003436C">
        <w:rPr>
          <w:rStyle w:val="FontStyle26"/>
          <w:szCs w:val="26"/>
        </w:rPr>
        <w:t>-рассматривает состояние программно-методического, технического обеспечения образовательного процесса, состояние и итоги воспитательной работы;</w:t>
      </w:r>
    </w:p>
    <w:p w:rsidR="00C8425E" w:rsidRPr="0003436C" w:rsidRDefault="00C8425E" w:rsidP="00321F0E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Cs w:val="26"/>
        </w:rPr>
      </w:pPr>
      <w:r w:rsidRPr="0003436C">
        <w:rPr>
          <w:rStyle w:val="FontStyle26"/>
          <w:szCs w:val="26"/>
        </w:rPr>
        <w:t>-заслушивает отчёты руководителя Бюджетного учреждения, педагогических, медицинских и других работников Бюджетного учреждения по обеспечению качественного образовательного процесса;</w:t>
      </w:r>
    </w:p>
    <w:p w:rsidR="00C8425E" w:rsidRPr="0003436C" w:rsidRDefault="00C8425E" w:rsidP="00321F0E">
      <w:pPr>
        <w:pStyle w:val="Style10"/>
        <w:widowControl/>
        <w:tabs>
          <w:tab w:val="left" w:pos="567"/>
        </w:tabs>
        <w:spacing w:line="240" w:lineRule="auto"/>
        <w:ind w:firstLine="709"/>
        <w:rPr>
          <w:rStyle w:val="FontStyle26"/>
          <w:szCs w:val="26"/>
        </w:rPr>
      </w:pPr>
      <w:r w:rsidRPr="0003436C">
        <w:rPr>
          <w:rStyle w:val="FontStyle26"/>
          <w:szCs w:val="26"/>
        </w:rPr>
        <w:t>-принимает решения по всем вопросам профессиональной деятельности педагогов.</w:t>
      </w:r>
    </w:p>
    <w:p w:rsidR="00C8425E" w:rsidRPr="0003436C" w:rsidRDefault="00C8425E" w:rsidP="00321F0E">
      <w:pPr>
        <w:pStyle w:val="NormalWeb"/>
        <w:spacing w:before="0" w:beforeAutospacing="0" w:after="0" w:afterAutospacing="0"/>
        <w:jc w:val="both"/>
      </w:pPr>
    </w:p>
    <w:p w:rsidR="00C8425E" w:rsidRPr="0003436C" w:rsidRDefault="00C8425E" w:rsidP="00321F0E">
      <w:pPr>
        <w:pStyle w:val="NormalWeb"/>
        <w:spacing w:before="0" w:beforeAutospacing="0" w:after="0" w:afterAutospacing="0"/>
        <w:rPr>
          <w:rStyle w:val="Strong"/>
        </w:rPr>
      </w:pPr>
    </w:p>
    <w:p w:rsidR="00C8425E" w:rsidRPr="0003436C" w:rsidRDefault="00C8425E" w:rsidP="00321F0E">
      <w:pPr>
        <w:pStyle w:val="NormalWeb"/>
        <w:spacing w:before="0" w:beforeAutospacing="0" w:after="0" w:afterAutospacing="0"/>
        <w:jc w:val="center"/>
        <w:rPr>
          <w:rStyle w:val="Strong"/>
        </w:rPr>
      </w:pPr>
    </w:p>
    <w:p w:rsidR="00C8425E" w:rsidRPr="0003436C" w:rsidRDefault="00C8425E" w:rsidP="00321F0E">
      <w:pPr>
        <w:pStyle w:val="NormalWeb"/>
        <w:spacing w:before="0" w:beforeAutospacing="0" w:after="0" w:afterAutospacing="0"/>
        <w:jc w:val="center"/>
        <w:rPr>
          <w:rStyle w:val="Strong"/>
        </w:rPr>
      </w:pPr>
    </w:p>
    <w:p w:rsidR="00C8425E" w:rsidRPr="00894FA9" w:rsidRDefault="00C8425E" w:rsidP="00321F0E">
      <w:pPr>
        <w:pStyle w:val="NormalWeb"/>
        <w:spacing w:before="0" w:beforeAutospacing="0" w:after="0" w:afterAutospacing="0"/>
        <w:jc w:val="center"/>
      </w:pPr>
      <w:r w:rsidRPr="00894FA9">
        <w:rPr>
          <w:rStyle w:val="Strong"/>
        </w:rPr>
        <w:t>4. Права Педагогического совета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 xml:space="preserve">4.1. </w:t>
      </w:r>
      <w:r w:rsidRPr="00894FA9">
        <w:rPr>
          <w:rStyle w:val="Strong"/>
        </w:rPr>
        <w:t>Педагогический совет</w:t>
      </w:r>
      <w:r w:rsidRPr="00894FA9">
        <w:t xml:space="preserve"> имеет право: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>- участвовать в управлении Учреждением;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>- выходить с предложениями и заявлениями на администрацию Учреждения, Учредителя, в органы муниципальной и государственной власти, в общественные организации;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>- рассматривать вопросы повышения квалификации кадров;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>- рекомендовать членов коллектива к поощрению;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 xml:space="preserve">4.2. Каждый член </w:t>
      </w:r>
      <w:r w:rsidRPr="00894FA9">
        <w:rPr>
          <w:rStyle w:val="Strong"/>
        </w:rPr>
        <w:t>Педагогического совета</w:t>
      </w:r>
      <w:r w:rsidRPr="00894FA9">
        <w:t xml:space="preserve"> имеет право: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 xml:space="preserve">- потребовать обсуждения </w:t>
      </w:r>
      <w:r w:rsidRPr="00894FA9">
        <w:rPr>
          <w:rStyle w:val="Strong"/>
        </w:rPr>
        <w:t>Педагогическим советом</w:t>
      </w:r>
      <w:r w:rsidRPr="00894FA9">
        <w:t xml:space="preserve"> любого вопроса, касающегося педагогической деятельности Учреждения, если его предложение поддержит не менее одной трети членов </w:t>
      </w:r>
      <w:r w:rsidRPr="00894FA9">
        <w:rPr>
          <w:rStyle w:val="Strong"/>
        </w:rPr>
        <w:t>педагогического совета</w:t>
      </w:r>
      <w:r w:rsidRPr="00894FA9">
        <w:t>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>- высказать свое мотивированное мнение, которое должно быть занесено в протокол;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>- вносить предложения по улучшению деятельности дошкольного учреждения в целом, или отдельно его объектов.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center"/>
      </w:pPr>
      <w:r w:rsidRPr="00894FA9">
        <w:rPr>
          <w:rStyle w:val="Strong"/>
        </w:rPr>
        <w:t>5. Организация управления Педагогического совета.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>5.1</w:t>
      </w:r>
      <w:r w:rsidRPr="00894FA9">
        <w:rPr>
          <w:rStyle w:val="Strong"/>
        </w:rPr>
        <w:t xml:space="preserve">. </w:t>
      </w:r>
      <w:r w:rsidRPr="00894FA9">
        <w:t xml:space="preserve">В состав </w:t>
      </w:r>
      <w:r w:rsidRPr="00894FA9">
        <w:rPr>
          <w:rStyle w:val="Strong"/>
        </w:rPr>
        <w:t>Педагогического совета</w:t>
      </w:r>
      <w:r w:rsidRPr="00894FA9">
        <w:t xml:space="preserve"> входят заведующий, все педагоги Учреждения.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 xml:space="preserve">5.2. В отдельных случаях на заседание </w:t>
      </w:r>
      <w:r w:rsidRPr="00894FA9">
        <w:rPr>
          <w:rStyle w:val="Strong"/>
        </w:rPr>
        <w:t>Педагогического совета</w:t>
      </w:r>
      <w:r w:rsidRPr="00894FA9">
        <w:t xml:space="preserve"> приглашаются медицинские работники, представители общественных организаций, учреждений, родители, представители Учредителя. Необходимость их приглашения определяется председателем </w:t>
      </w:r>
      <w:r w:rsidRPr="00894FA9">
        <w:rPr>
          <w:rStyle w:val="Strong"/>
        </w:rPr>
        <w:t>педагогического совета</w:t>
      </w:r>
      <w:r w:rsidRPr="00894FA9">
        <w:t xml:space="preserve">. Приглашенные на заседание </w:t>
      </w:r>
      <w:r w:rsidRPr="00894FA9">
        <w:rPr>
          <w:rStyle w:val="Strong"/>
        </w:rPr>
        <w:t>Педагогического совета</w:t>
      </w:r>
      <w:r w:rsidRPr="00894FA9">
        <w:t xml:space="preserve"> пользуются правом совещательного голоса.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 xml:space="preserve">5.3. </w:t>
      </w:r>
      <w:r w:rsidRPr="00894FA9">
        <w:rPr>
          <w:rStyle w:val="Strong"/>
        </w:rPr>
        <w:t>Педагогический совет</w:t>
      </w:r>
      <w:r w:rsidRPr="00894FA9">
        <w:t xml:space="preserve"> избирает из своего состава председателя и секретаря сроком на один учебный год.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 xml:space="preserve">5.4. Председатель </w:t>
      </w:r>
      <w:r w:rsidRPr="00894FA9">
        <w:rPr>
          <w:rStyle w:val="Strong"/>
        </w:rPr>
        <w:t>Педагогического совета</w:t>
      </w:r>
      <w:r w:rsidRPr="00894FA9">
        <w:t>: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 xml:space="preserve">- организует деятельность </w:t>
      </w:r>
      <w:r w:rsidRPr="00894FA9">
        <w:rPr>
          <w:rStyle w:val="Strong"/>
        </w:rPr>
        <w:t>Педагогического совета</w:t>
      </w:r>
      <w:r w:rsidRPr="00894FA9">
        <w:t>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 xml:space="preserve">- организует подготовку и проведение заседания </w:t>
      </w:r>
      <w:r w:rsidRPr="00894FA9">
        <w:rPr>
          <w:rStyle w:val="Strong"/>
        </w:rPr>
        <w:t>Педагогического совета</w:t>
      </w:r>
      <w:r w:rsidRPr="00894FA9">
        <w:t>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 xml:space="preserve">- определяет повестку дня </w:t>
      </w:r>
      <w:r w:rsidRPr="00894FA9">
        <w:rPr>
          <w:rStyle w:val="Strong"/>
        </w:rPr>
        <w:t>Педагогического совета</w:t>
      </w:r>
      <w:r w:rsidRPr="00894FA9">
        <w:t>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 xml:space="preserve">- контролирует выполнение решения </w:t>
      </w:r>
      <w:r w:rsidRPr="00894FA9">
        <w:rPr>
          <w:rStyle w:val="Strong"/>
        </w:rPr>
        <w:t>Педагогического совета</w:t>
      </w:r>
      <w:r w:rsidRPr="00894FA9">
        <w:t>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 xml:space="preserve">5.5. </w:t>
      </w:r>
      <w:r w:rsidRPr="00894FA9">
        <w:rPr>
          <w:rStyle w:val="Strong"/>
        </w:rPr>
        <w:t>Педагогический совет</w:t>
      </w:r>
      <w:r w:rsidRPr="00894FA9">
        <w:t xml:space="preserve"> работает по плану, составляющему часть годового плана.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 xml:space="preserve">5.6. Заседания </w:t>
      </w:r>
      <w:r w:rsidRPr="00894FA9">
        <w:rPr>
          <w:rStyle w:val="Strong"/>
        </w:rPr>
        <w:t>Педагогического совета</w:t>
      </w:r>
      <w:r>
        <w:rPr>
          <w:rStyle w:val="Strong"/>
        </w:rPr>
        <w:t xml:space="preserve"> </w:t>
      </w:r>
      <w:r w:rsidRPr="00894FA9">
        <w:t>созываются не менее 3-х раз в течение учебного года в соответствии с планом работы Учреждения.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 xml:space="preserve">5.7. Заседания </w:t>
      </w:r>
      <w:r w:rsidRPr="00894FA9">
        <w:rPr>
          <w:rStyle w:val="Strong"/>
        </w:rPr>
        <w:t>Педагогического совета</w:t>
      </w:r>
      <w:r w:rsidRPr="00894FA9">
        <w:t xml:space="preserve"> правомочны, если на них присутствует не менее двух третей его состава.</w:t>
      </w:r>
    </w:p>
    <w:p w:rsidR="00C8425E" w:rsidRPr="00894FA9" w:rsidRDefault="00C8425E" w:rsidP="00321F0E">
      <w:pPr>
        <w:pStyle w:val="Style10"/>
        <w:widowControl/>
        <w:tabs>
          <w:tab w:val="left" w:pos="567"/>
        </w:tabs>
        <w:spacing w:line="240" w:lineRule="auto"/>
        <w:ind w:firstLine="709"/>
      </w:pPr>
      <w:r w:rsidRPr="00894FA9">
        <w:t xml:space="preserve">5.8.  Время и место проведения </w:t>
      </w:r>
      <w:r w:rsidRPr="00894FA9">
        <w:rPr>
          <w:rStyle w:val="Strong"/>
        </w:rPr>
        <w:t>Педагогического совета</w:t>
      </w:r>
      <w:r w:rsidRPr="00894FA9">
        <w:t xml:space="preserve"> сообщаются не позднее, чем за две недели до его проведения.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center"/>
      </w:pPr>
      <w:r w:rsidRPr="00894FA9">
        <w:rPr>
          <w:rStyle w:val="Strong"/>
        </w:rPr>
        <w:t>6. Взаимосвязи Педагогического совета с другими органами самоуправления.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 xml:space="preserve">6.1. </w:t>
      </w:r>
      <w:r w:rsidRPr="00894FA9">
        <w:rPr>
          <w:rStyle w:val="Strong"/>
        </w:rPr>
        <w:t>Педагогический совет</w:t>
      </w:r>
      <w:r w:rsidRPr="00894FA9">
        <w:t xml:space="preserve"> взаимодействует с другими органами самоуправления Учреждения - Общим собранием коллектива, Советом ДОУ;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 xml:space="preserve">- через участие представителей </w:t>
      </w:r>
      <w:r w:rsidRPr="00894FA9">
        <w:rPr>
          <w:rStyle w:val="Strong"/>
        </w:rPr>
        <w:t>Педагогического совета</w:t>
      </w:r>
      <w:r w:rsidRPr="00894FA9">
        <w:t xml:space="preserve"> в заседании Общего собрания коллектива, Совета ДОУ;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 xml:space="preserve">- предоставление на ознакомление Общему собранию коллектива и Совету ДОУ материалов, разработанных на заседании </w:t>
      </w:r>
      <w:r w:rsidRPr="00894FA9">
        <w:rPr>
          <w:rStyle w:val="Strong"/>
        </w:rPr>
        <w:t>Педагогического совета</w:t>
      </w:r>
      <w:r w:rsidRPr="00894FA9">
        <w:t>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>- внесение предложений и дополнений по вопросам, рассматриваемых на заседаниях Общего собрания коллектива и Совета ДОУ.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center"/>
      </w:pPr>
      <w:r w:rsidRPr="00894FA9">
        <w:rPr>
          <w:rStyle w:val="Strong"/>
        </w:rPr>
        <w:t>7. Делопроизводство Педагогического совета.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 xml:space="preserve">8.1. Заседания </w:t>
      </w:r>
      <w:r w:rsidRPr="00894FA9">
        <w:rPr>
          <w:rStyle w:val="Strong"/>
        </w:rPr>
        <w:t>Педагогического совета</w:t>
      </w:r>
      <w:r w:rsidRPr="00894FA9">
        <w:t xml:space="preserve"> оформляются протоколом.</w:t>
      </w:r>
      <w:r>
        <w:t xml:space="preserve"> </w:t>
      </w:r>
      <w:r w:rsidRPr="00894FA9">
        <w:rPr>
          <w:shd w:val="clear" w:color="auto" w:fill="FFFFFF"/>
        </w:rPr>
        <w:t>Протоколы оформляются на бумажном носителе  нумеруются постранично, прошнуровываются за каждый год, скрепляются подписью заведующей и печатью</w:t>
      </w:r>
      <w:r w:rsidRPr="00894FA9">
        <w:rPr>
          <w:shd w:val="clear" w:color="auto" w:fill="F6F6F6"/>
        </w:rPr>
        <w:t>.</w:t>
      </w:r>
      <w:r w:rsidRPr="00894FA9">
        <w:br/>
        <w:t>8.2. В протоколе фиксируется: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>- дата проведения заседания;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 xml:space="preserve">- количественное присутствие (отсутствие) членов </w:t>
      </w:r>
      <w:r w:rsidRPr="00894FA9">
        <w:rPr>
          <w:rStyle w:val="Strong"/>
        </w:rPr>
        <w:t>Педагогического совета</w:t>
      </w:r>
      <w:r w:rsidRPr="00894FA9">
        <w:t>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>- приглашенные (Ф.И.О, должность);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>- повестка дня;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>- ход обсуждения вопроса;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 xml:space="preserve">- предложения, рекомендации и замечания членов </w:t>
      </w:r>
      <w:r w:rsidRPr="00894FA9">
        <w:rPr>
          <w:rStyle w:val="Strong"/>
        </w:rPr>
        <w:t>Педагогического совета</w:t>
      </w:r>
      <w:r w:rsidRPr="00894FA9">
        <w:t xml:space="preserve">  и приглашенных лиц;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>- решение.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 xml:space="preserve">8.3. Протоколы подписываются председателем и секретарем </w:t>
      </w:r>
      <w:r w:rsidRPr="00894FA9">
        <w:rPr>
          <w:rStyle w:val="Strong"/>
        </w:rPr>
        <w:t>Педагогического совета</w:t>
      </w:r>
      <w:r w:rsidRPr="00894FA9">
        <w:t>.</w:t>
      </w:r>
    </w:p>
    <w:p w:rsidR="00C8425E" w:rsidRPr="00894FA9" w:rsidRDefault="00C8425E" w:rsidP="00321F0E">
      <w:pPr>
        <w:pStyle w:val="NormalWeb"/>
        <w:spacing w:before="0" w:beforeAutospacing="0" w:after="0" w:afterAutospacing="0"/>
        <w:jc w:val="both"/>
      </w:pPr>
      <w:r w:rsidRPr="00894FA9">
        <w:t>8.4. Нумерация протокола ведется от начала учебного года.</w:t>
      </w:r>
    </w:p>
    <w:p w:rsidR="00C8425E" w:rsidRPr="00894FA9" w:rsidRDefault="00C8425E" w:rsidP="00321F0E">
      <w:pPr>
        <w:ind w:firstLine="540"/>
        <w:jc w:val="both"/>
        <w:rPr>
          <w:rFonts w:ascii="Times New Roman" w:hAnsi="Times New Roman"/>
        </w:rPr>
      </w:pPr>
    </w:p>
    <w:p w:rsidR="00C8425E" w:rsidRPr="00894FA9" w:rsidRDefault="00C8425E" w:rsidP="00321F0E">
      <w:pPr>
        <w:ind w:firstLine="540"/>
        <w:jc w:val="both"/>
        <w:rPr>
          <w:rFonts w:ascii="Times New Roman" w:hAnsi="Times New Roman"/>
        </w:rPr>
      </w:pPr>
    </w:p>
    <w:p w:rsidR="00C8425E" w:rsidRPr="00894FA9" w:rsidRDefault="00C8425E" w:rsidP="00321F0E">
      <w:pPr>
        <w:ind w:firstLine="540"/>
        <w:jc w:val="both"/>
        <w:rPr>
          <w:rFonts w:ascii="Times New Roman" w:hAnsi="Times New Roman"/>
        </w:rPr>
      </w:pPr>
    </w:p>
    <w:p w:rsidR="00C8425E" w:rsidRPr="00321F0E" w:rsidRDefault="00C8425E" w:rsidP="00321F0E">
      <w:pPr>
        <w:rPr>
          <w:rFonts w:ascii="Times New Roman" w:hAnsi="Times New Roman"/>
          <w:sz w:val="24"/>
          <w:szCs w:val="24"/>
          <w:lang w:eastAsia="ru-RU"/>
        </w:rPr>
      </w:pPr>
    </w:p>
    <w:p w:rsidR="00C8425E" w:rsidRPr="005D0842" w:rsidRDefault="00C8425E" w:rsidP="00321F0E"/>
    <w:p w:rsidR="00C8425E" w:rsidRPr="005D0842" w:rsidRDefault="00C8425E" w:rsidP="00321F0E"/>
    <w:p w:rsidR="00C8425E" w:rsidRPr="005D0842" w:rsidRDefault="00C8425E" w:rsidP="00321F0E"/>
    <w:p w:rsidR="00C8425E" w:rsidRPr="005D0842" w:rsidRDefault="00C8425E" w:rsidP="00321F0E"/>
    <w:p w:rsidR="00C8425E" w:rsidRPr="005D0842" w:rsidRDefault="00C8425E" w:rsidP="00321F0E"/>
    <w:p w:rsidR="00C8425E" w:rsidRPr="005D0842" w:rsidRDefault="00C8425E" w:rsidP="00321F0E"/>
    <w:p w:rsidR="00C8425E" w:rsidRPr="005D0842" w:rsidRDefault="00C8425E" w:rsidP="00321F0E"/>
    <w:p w:rsidR="00C8425E" w:rsidRPr="005D0842" w:rsidRDefault="00C8425E" w:rsidP="00321F0E"/>
    <w:p w:rsidR="00C8425E" w:rsidRPr="005D0842" w:rsidRDefault="00C8425E" w:rsidP="00321F0E"/>
    <w:p w:rsidR="00C8425E" w:rsidRPr="005D0842" w:rsidRDefault="00C8425E" w:rsidP="00321F0E"/>
    <w:p w:rsidR="00C8425E" w:rsidRPr="005D0842" w:rsidRDefault="00C8425E" w:rsidP="00321F0E"/>
    <w:p w:rsidR="00C8425E" w:rsidRPr="005D0842" w:rsidRDefault="00C8425E" w:rsidP="00321F0E"/>
    <w:p w:rsidR="00C8425E" w:rsidRPr="005D0842" w:rsidRDefault="00C8425E" w:rsidP="00321F0E"/>
    <w:p w:rsidR="00C8425E" w:rsidRPr="005D0842" w:rsidRDefault="00C8425E" w:rsidP="00321F0E"/>
    <w:p w:rsidR="00C8425E" w:rsidRPr="005D0842" w:rsidRDefault="00C8425E" w:rsidP="00321F0E"/>
    <w:p w:rsidR="00C8425E" w:rsidRPr="005D0842" w:rsidRDefault="00C8425E" w:rsidP="00321F0E"/>
    <w:p w:rsidR="00C8425E" w:rsidRPr="005D0842" w:rsidRDefault="00C8425E" w:rsidP="00321F0E"/>
    <w:p w:rsidR="00C8425E" w:rsidRPr="005D0842" w:rsidRDefault="00C8425E" w:rsidP="00321F0E"/>
    <w:p w:rsidR="00C8425E" w:rsidRPr="005D0842" w:rsidRDefault="00C8425E" w:rsidP="00321F0E"/>
    <w:p w:rsidR="00C8425E" w:rsidRPr="005D0842" w:rsidRDefault="00C8425E" w:rsidP="00321F0E"/>
    <w:p w:rsidR="00C8425E" w:rsidRDefault="00C8425E" w:rsidP="00DB734C">
      <w:pPr>
        <w:spacing w:after="0"/>
        <w:rPr>
          <w:rFonts w:ascii="Times New Roman" w:hAnsi="Times New Roman"/>
          <w:lang w:val="en-US"/>
        </w:rPr>
      </w:pPr>
      <w:r w:rsidRPr="00DB6A67">
        <w:rPr>
          <w:rFonts w:ascii="Times New Roman" w:hAnsi="Times New Roman"/>
          <w:noProof/>
          <w:lang w:eastAsia="ru-RU"/>
        </w:rPr>
        <w:pict>
          <v:shape id="_x0000_i1028" type="#_x0000_t75" style="width:468pt;height:603.75pt;visibility:visible">
            <v:imagedata r:id="rId7" o:title=""/>
          </v:shape>
        </w:pict>
      </w:r>
    </w:p>
    <w:p w:rsidR="00C8425E" w:rsidRDefault="00C8425E" w:rsidP="00DB734C">
      <w:pPr>
        <w:spacing w:after="0"/>
        <w:rPr>
          <w:rFonts w:ascii="Times New Roman" w:hAnsi="Times New Roman"/>
          <w:lang w:val="en-US"/>
        </w:rPr>
      </w:pPr>
    </w:p>
    <w:p w:rsidR="00C8425E" w:rsidRDefault="00C8425E" w:rsidP="00DB734C">
      <w:pPr>
        <w:spacing w:after="0"/>
        <w:rPr>
          <w:rFonts w:ascii="Times New Roman" w:hAnsi="Times New Roman"/>
          <w:lang w:val="en-US"/>
        </w:rPr>
      </w:pPr>
    </w:p>
    <w:p w:rsidR="00C8425E" w:rsidRDefault="00C8425E" w:rsidP="00DB734C">
      <w:pPr>
        <w:spacing w:after="0"/>
        <w:rPr>
          <w:rFonts w:ascii="Times New Roman" w:hAnsi="Times New Roman"/>
          <w:lang w:val="en-US"/>
        </w:rPr>
      </w:pPr>
    </w:p>
    <w:p w:rsidR="00C8425E" w:rsidRDefault="00C8425E" w:rsidP="00DB734C">
      <w:pPr>
        <w:spacing w:after="0"/>
        <w:rPr>
          <w:rFonts w:ascii="Times New Roman" w:hAnsi="Times New Roman"/>
          <w:lang w:val="en-US"/>
        </w:rPr>
      </w:pPr>
    </w:p>
    <w:p w:rsidR="00C8425E" w:rsidRDefault="00C8425E" w:rsidP="00DB734C">
      <w:pPr>
        <w:spacing w:after="0"/>
        <w:rPr>
          <w:rFonts w:ascii="Times New Roman" w:hAnsi="Times New Roman"/>
          <w:lang w:val="en-US"/>
        </w:rPr>
      </w:pPr>
    </w:p>
    <w:p w:rsidR="00C8425E" w:rsidRDefault="00C8425E" w:rsidP="00DB734C">
      <w:pPr>
        <w:spacing w:after="0"/>
        <w:rPr>
          <w:rFonts w:ascii="Times New Roman" w:hAnsi="Times New Roman"/>
          <w:lang w:val="en-US"/>
        </w:rPr>
      </w:pPr>
    </w:p>
    <w:p w:rsidR="00C8425E" w:rsidRDefault="00C8425E" w:rsidP="00DB734C">
      <w:pPr>
        <w:spacing w:after="0"/>
        <w:rPr>
          <w:rFonts w:ascii="Times New Roman" w:hAnsi="Times New Roman"/>
          <w:lang w:val="en-US"/>
        </w:rPr>
      </w:pPr>
    </w:p>
    <w:p w:rsidR="00C8425E" w:rsidRDefault="00C8425E" w:rsidP="00DB734C">
      <w:pPr>
        <w:spacing w:after="0"/>
        <w:rPr>
          <w:rFonts w:ascii="Times New Roman" w:hAnsi="Times New Roman"/>
          <w:lang w:val="en-US"/>
        </w:rPr>
      </w:pP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>е</w:t>
      </w:r>
      <w:r w:rsidRPr="000D0362">
        <w:rPr>
          <w:rFonts w:ascii="Tahoma" w:hAnsi="Tahoma" w:cs="Tahoma"/>
        </w:rPr>
        <w:t>ѐ</w:t>
      </w:r>
      <w:r w:rsidRPr="000D0362">
        <w:rPr>
          <w:rFonts w:ascii="Times New Roman" w:hAnsi="Times New Roman"/>
        </w:rPr>
        <w:t xml:space="preserve"> укреплению, рассматривание фактов нарушения трудовой дисциплины работниками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Учреждения;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рассмотрение вопросов охраны и безопасности условий труда работников, охраны жизни и здоровья воспитанников Учреждения;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утверждение состава Комиссии по рассмотрению и установлению доплат, надбавок, премий работникам Учреждения;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принятие решений по другим наиболее общим вопросам, касающихся всех работников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Учреждения, не отнесенным к компетенции заведующего Учреждением.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</w:p>
    <w:p w:rsidR="00C8425E" w:rsidRPr="000D0362" w:rsidRDefault="00C8425E" w:rsidP="00DB734C">
      <w:pPr>
        <w:spacing w:after="0"/>
        <w:jc w:val="center"/>
        <w:rPr>
          <w:rFonts w:ascii="Times New Roman" w:hAnsi="Times New Roman"/>
          <w:b/>
          <w:bCs/>
        </w:rPr>
      </w:pPr>
      <w:r w:rsidRPr="000D0362">
        <w:rPr>
          <w:rFonts w:ascii="Times New Roman" w:hAnsi="Times New Roman"/>
          <w:b/>
          <w:bCs/>
        </w:rPr>
        <w:t>4. Права Общего собрания трудового коллектива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4.1. Общее собрание трудового коллектива имеет право: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участвовать в управлении Учреждения;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выходить с предложениями и заявлениями на Учредителя, в органы муниципальной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власти, в общественные организации.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4.2. Каждый член Общего собрания трудового коллектива имеет право: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потребовать обсуждения Общим собранием работников любого вопроса, касающегося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деятельности Учреждения, если его предложение поддержит не менее 1/3 членов собрания;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>- при несогласии с решением Общего собрания трудового коллектива высказывать сво</w:t>
      </w:r>
      <w:r w:rsidRPr="000D0362">
        <w:rPr>
          <w:rFonts w:ascii="Tahoma" w:hAnsi="Tahoma" w:cs="Tahoma"/>
        </w:rPr>
        <w:t>ѐ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мотивированное мнение, которое должно быть занесено в протокол. </w:t>
      </w:r>
    </w:p>
    <w:p w:rsidR="00C8425E" w:rsidRPr="000D0362" w:rsidRDefault="00C8425E" w:rsidP="00DB734C">
      <w:pPr>
        <w:spacing w:after="0"/>
        <w:jc w:val="center"/>
        <w:rPr>
          <w:rFonts w:ascii="Times New Roman" w:hAnsi="Times New Roman"/>
          <w:b/>
          <w:bCs/>
        </w:rPr>
      </w:pPr>
      <w:r w:rsidRPr="000D0362">
        <w:rPr>
          <w:rFonts w:ascii="Times New Roman" w:hAnsi="Times New Roman"/>
          <w:b/>
          <w:bCs/>
        </w:rPr>
        <w:t>5. Организация управления Общим собранием трудового коллектива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5.1. В состав Общего собрания трудового коллектива входят все работники Учреждения.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5.2. На заседание Общего собрания трудового коллектива могут быть приглашены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представители Учредителя, общественных организаций, органов муниципального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управления. Лица, приглашенные на собрание, могут вносить предложения и заявления,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участвовать в обсуждении вопросов, находящихся в их компетенции.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>5.3. Для ведения Общего собрания трудового коллектива из его состава открытым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>голосованием избирается председатель и секретарь сроком на один год, которые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выполняют свои обязанности на общественных началах.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5.4. Председатель Общего собрания трудового коллектива: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организует деятельность Общего собрания трудового коллектива;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информирует членов трудового коллектива о предстоящем заседании не менее чем за 14 дней до его проведения;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-организует подготовку и проведение заседания;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-определяет повестку дня;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контролирует выполнение решений.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5.5. Общее собрание трудового коллектива Учреждения собирается по мере необходимости, но не реже 1 раза в год.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5.6. Общее собрание трудового коллектива Учреждения вправе принимать решения, если в его работе участвуют более половины работников, для которых Учреждение является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основным местом работы.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5.7. Процедура голосования определяется общим собранием трудового коллектива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Учреждения.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>5.8. Решения Общего собрания трудового коллектива Учреждения принимаются простым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большинством голосов, присутствующих на собрании работников.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5.9. Решение Общего собрания трудового коллектива обязательно к исполнению для всех членов трудового коллектива. </w:t>
      </w:r>
    </w:p>
    <w:p w:rsidR="00C8425E" w:rsidRPr="000D0362" w:rsidRDefault="00C8425E" w:rsidP="00DB734C">
      <w:pPr>
        <w:spacing w:after="0"/>
        <w:jc w:val="center"/>
        <w:rPr>
          <w:rFonts w:ascii="Times New Roman" w:hAnsi="Times New Roman"/>
          <w:b/>
          <w:bCs/>
        </w:rPr>
      </w:pPr>
    </w:p>
    <w:p w:rsidR="00C8425E" w:rsidRPr="000D0362" w:rsidRDefault="00C8425E" w:rsidP="00DB734C">
      <w:pPr>
        <w:spacing w:after="0"/>
        <w:jc w:val="center"/>
        <w:rPr>
          <w:rFonts w:ascii="Times New Roman" w:hAnsi="Times New Roman"/>
          <w:b/>
          <w:bCs/>
        </w:rPr>
      </w:pPr>
    </w:p>
    <w:p w:rsidR="00C8425E" w:rsidRPr="000D0362" w:rsidRDefault="00C8425E" w:rsidP="00DB734C">
      <w:pPr>
        <w:spacing w:after="0"/>
        <w:jc w:val="center"/>
        <w:rPr>
          <w:rFonts w:ascii="Times New Roman" w:hAnsi="Times New Roman"/>
          <w:b/>
          <w:bCs/>
        </w:rPr>
      </w:pPr>
    </w:p>
    <w:p w:rsidR="00C8425E" w:rsidRDefault="00C8425E" w:rsidP="00DB734C">
      <w:pPr>
        <w:spacing w:after="0"/>
        <w:jc w:val="center"/>
        <w:rPr>
          <w:rFonts w:ascii="Times New Roman" w:hAnsi="Times New Roman"/>
          <w:b/>
          <w:bCs/>
        </w:rPr>
      </w:pPr>
    </w:p>
    <w:p w:rsidR="00C8425E" w:rsidRPr="000D0362" w:rsidRDefault="00C8425E" w:rsidP="00DB734C">
      <w:pPr>
        <w:spacing w:after="0"/>
        <w:jc w:val="center"/>
        <w:rPr>
          <w:rFonts w:ascii="Times New Roman" w:hAnsi="Times New Roman"/>
          <w:b/>
          <w:bCs/>
        </w:rPr>
      </w:pPr>
      <w:r w:rsidRPr="000D0362">
        <w:rPr>
          <w:rFonts w:ascii="Times New Roman" w:hAnsi="Times New Roman"/>
          <w:b/>
          <w:bCs/>
        </w:rPr>
        <w:t>6. Взаимосвязь с другими органами самоуправления.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6.1. Общее собрание трудового коллектива организует взаимодействие с другими органами самоуправления Учреждения – Педагогическим Советом: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через участие представителей трудового коллектива в заседаниях Педагогического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Совета;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внесение предложений и дополнений по вопросам, рассматриваемым на заседаниях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Педагогического Совета. </w:t>
      </w:r>
    </w:p>
    <w:p w:rsidR="00C8425E" w:rsidRPr="000D0362" w:rsidRDefault="00C8425E" w:rsidP="00DB734C">
      <w:pPr>
        <w:spacing w:after="0"/>
        <w:jc w:val="center"/>
        <w:rPr>
          <w:rFonts w:ascii="Times New Roman" w:hAnsi="Times New Roman"/>
          <w:b/>
          <w:bCs/>
        </w:rPr>
      </w:pPr>
      <w:r w:rsidRPr="000D0362">
        <w:rPr>
          <w:rFonts w:ascii="Times New Roman" w:hAnsi="Times New Roman"/>
          <w:b/>
          <w:bCs/>
        </w:rPr>
        <w:t>7. Ответственность Общего собрания трудового коллектива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7.1. Общее собрание трудового коллектива несёт ответственность: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за выполнение, выполнение не в полном объёме или невыполнение закреплённых за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ним задач и функций;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соответствие принимаемых решений законодательству РФ, нормативно-правовым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актам. </w:t>
      </w:r>
    </w:p>
    <w:p w:rsidR="00C8425E" w:rsidRPr="000D0362" w:rsidRDefault="00C8425E" w:rsidP="00DB734C">
      <w:pPr>
        <w:spacing w:after="0"/>
        <w:jc w:val="center"/>
        <w:rPr>
          <w:rFonts w:ascii="Times New Roman" w:hAnsi="Times New Roman"/>
          <w:b/>
          <w:bCs/>
        </w:rPr>
      </w:pPr>
      <w:r w:rsidRPr="000D0362">
        <w:rPr>
          <w:rFonts w:ascii="Times New Roman" w:hAnsi="Times New Roman"/>
          <w:b/>
          <w:bCs/>
        </w:rPr>
        <w:t>8. Делопроизводство общего собрания трудового коллектива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 8.1. Заседания Общего собрания трудового коллектива оформляются протоколом.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8.2. В протоколе фиксируется: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дата проведения;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количество присутствующих членов трудового коллектива;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-приглашённые (ФИО, должность);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повестка дня;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ход обсуждения вопросов;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предложения, рекомендации и замечания членов Общего собрания трудового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коллектива и приглашённых лиц;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- решение.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 8.3. Протоколы подписываются председателем и секретарём Общего собрания трудового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коллектива.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 8.4. Нумерация протоколов ведётся от начала учебного года.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 xml:space="preserve">8.5. Протоколы Общего собрания трудового коллектива оформляются в рукописном виде       в «Книге протоколов Общего собрания трудового коллектива МБДОУ «Ашитбашский детский сад». </w:t>
      </w:r>
    </w:p>
    <w:p w:rsidR="00C8425E" w:rsidRPr="000D0362" w:rsidRDefault="00C8425E" w:rsidP="00DB734C">
      <w:pPr>
        <w:spacing w:after="0"/>
        <w:rPr>
          <w:rFonts w:ascii="Times New Roman" w:hAnsi="Times New Roman"/>
        </w:rPr>
      </w:pPr>
      <w:r w:rsidRPr="000D0362">
        <w:rPr>
          <w:rFonts w:ascii="Times New Roman" w:hAnsi="Times New Roman"/>
        </w:rPr>
        <w:t>8.6. Протоколы Общего собрания трудового коллектива хранится в делах Учреждения .</w:t>
      </w:r>
    </w:p>
    <w:p w:rsidR="00C8425E" w:rsidRDefault="00C8425E" w:rsidP="00DB734C"/>
    <w:p w:rsidR="00C8425E" w:rsidRPr="00525225" w:rsidRDefault="00C8425E" w:rsidP="00DB734C">
      <w:pPr>
        <w:tabs>
          <w:tab w:val="left" w:pos="5475"/>
        </w:tabs>
        <w:rPr>
          <w:i/>
        </w:rPr>
      </w:pPr>
    </w:p>
    <w:p w:rsidR="00C8425E" w:rsidRPr="00C12C4C" w:rsidRDefault="00C8425E" w:rsidP="00DB734C">
      <w:pPr>
        <w:spacing w:after="0" w:line="240" w:lineRule="auto"/>
        <w:rPr>
          <w:rFonts w:ascii="Times New Roman" w:hAnsi="Times New Roman"/>
          <w:color w:val="0000FF"/>
          <w:sz w:val="24"/>
          <w:szCs w:val="24"/>
          <w:u w:val="single"/>
          <w:lang w:eastAsia="ru-RU"/>
        </w:rPr>
      </w:pPr>
      <w:r w:rsidRPr="00C12C4C">
        <w:rPr>
          <w:rFonts w:ascii="Times New Roman" w:hAnsi="Times New Roman"/>
          <w:sz w:val="24"/>
          <w:szCs w:val="24"/>
          <w:lang w:eastAsia="ru-RU"/>
        </w:rPr>
        <w:fldChar w:fldCharType="begin"/>
      </w:r>
      <w:r w:rsidRPr="00C12C4C">
        <w:rPr>
          <w:rFonts w:ascii="Times New Roman" w:hAnsi="Times New Roman"/>
          <w:sz w:val="24"/>
          <w:szCs w:val="24"/>
          <w:lang w:eastAsia="ru-RU"/>
        </w:rPr>
        <w:instrText xml:space="preserve"> HYPERLINK "https://edu.tatar.ru/upload/images/files/%D0%BF%D1%80%D0%B0%D0%B2%D0%B8%D0%BB%D0%B0%20%D0%B2%D0%BD%D1%83%D1%82%D1%80%D0%B5%D0%BD%D0%BD%D0%B5%D0%B3%D0%BE%20%D1%82%D1%80%D1%83%D0%B4%D0%BE%D0%B2%D0%BE%D0%B3%D0%BE%20%D1%80%D0%B0%D1%81%D0%BF%D0%BE%D1%80%D1%8F%D0%B4%D0%BA%D0%B0%20%D1%80%D0%B0%D0%B1%D0%BE%D1%82%D0%BD%D0%B8%D0%BA%D0%BE%D0%B2%20%D0%9C%D0%91%D0%9E%D0%A3%20%D0%98%D0%A1%D0%9E%D0%A8.pdf" \l "page=2" \o "Страница 2" </w:instrText>
      </w:r>
      <w:r w:rsidRPr="00C314F3">
        <w:rPr>
          <w:rFonts w:ascii="Times New Roman" w:hAnsi="Times New Roman"/>
          <w:sz w:val="24"/>
          <w:szCs w:val="24"/>
          <w:lang w:eastAsia="ru-RU"/>
        </w:rPr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separate"/>
      </w:r>
    </w:p>
    <w:p w:rsidR="00C8425E" w:rsidRPr="00C12C4C" w:rsidRDefault="00C8425E" w:rsidP="00DB734C">
      <w:pPr>
        <w:spacing w:after="0" w:line="240" w:lineRule="auto"/>
        <w:rPr>
          <w:rFonts w:ascii="Times New Roman" w:hAnsi="Times New Roman"/>
          <w:color w:val="0000FF"/>
          <w:sz w:val="24"/>
          <w:szCs w:val="24"/>
          <w:u w:val="single"/>
          <w:lang w:eastAsia="ru-RU"/>
        </w:rPr>
      </w:pPr>
      <w:r w:rsidRPr="00C12C4C">
        <w:rPr>
          <w:rFonts w:ascii="Times New Roman" w:hAnsi="Times New Roman"/>
          <w:sz w:val="24"/>
          <w:szCs w:val="24"/>
          <w:lang w:eastAsia="ru-RU"/>
        </w:rPr>
        <w:fldChar w:fldCharType="end"/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begin"/>
      </w:r>
      <w:r w:rsidRPr="00C12C4C">
        <w:rPr>
          <w:rFonts w:ascii="Times New Roman" w:hAnsi="Times New Roman"/>
          <w:sz w:val="24"/>
          <w:szCs w:val="24"/>
          <w:lang w:eastAsia="ru-RU"/>
        </w:rPr>
        <w:instrText xml:space="preserve"> HYPERLINK "https://edu.tatar.ru/upload/images/files/%D0%BF%D1%80%D0%B0%D0%B2%D0%B8%D0%BB%D0%B0%20%D0%B2%D0%BD%D1%83%D1%82%D1%80%D0%B5%D0%BD%D0%BD%D0%B5%D0%B3%D0%BE%20%D1%82%D1%80%D1%83%D0%B4%D0%BE%D0%B2%D0%BE%D0%B3%D0%BE%20%D1%80%D0%B0%D1%81%D0%BF%D0%BE%D1%80%D1%8F%D0%B4%D0%BA%D0%B0%20%D1%80%D0%B0%D0%B1%D0%BE%D1%82%D0%BD%D0%B8%D0%BA%D0%BE%D0%B2%20%D0%9C%D0%91%D0%9E%D0%A3%20%D0%98%D0%A1%D0%9E%D0%A8.pdf" \l "page=3" \o "Страница 3" </w:instrText>
      </w:r>
      <w:r w:rsidRPr="00C314F3">
        <w:rPr>
          <w:rFonts w:ascii="Times New Roman" w:hAnsi="Times New Roman"/>
          <w:sz w:val="24"/>
          <w:szCs w:val="24"/>
          <w:lang w:eastAsia="ru-RU"/>
        </w:rPr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separate"/>
      </w:r>
    </w:p>
    <w:p w:rsidR="00C8425E" w:rsidRPr="00C12C4C" w:rsidRDefault="00C8425E" w:rsidP="00DB734C">
      <w:pPr>
        <w:spacing w:after="0" w:line="240" w:lineRule="auto"/>
        <w:rPr>
          <w:rFonts w:ascii="Times New Roman" w:hAnsi="Times New Roman"/>
          <w:color w:val="0000FF"/>
          <w:sz w:val="24"/>
          <w:szCs w:val="24"/>
          <w:u w:val="single"/>
          <w:lang w:eastAsia="ru-RU"/>
        </w:rPr>
      </w:pPr>
      <w:r w:rsidRPr="00C12C4C">
        <w:rPr>
          <w:rFonts w:ascii="Times New Roman" w:hAnsi="Times New Roman"/>
          <w:sz w:val="24"/>
          <w:szCs w:val="24"/>
          <w:lang w:eastAsia="ru-RU"/>
        </w:rPr>
        <w:fldChar w:fldCharType="end"/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begin"/>
      </w:r>
      <w:r w:rsidRPr="00C12C4C">
        <w:rPr>
          <w:rFonts w:ascii="Times New Roman" w:hAnsi="Times New Roman"/>
          <w:sz w:val="24"/>
          <w:szCs w:val="24"/>
          <w:lang w:eastAsia="ru-RU"/>
        </w:rPr>
        <w:instrText xml:space="preserve"> HYPERLINK "https://edu.tatar.ru/upload/images/files/%D0%BF%D1%80%D0%B0%D0%B2%D0%B8%D0%BB%D0%B0%20%D0%B2%D0%BD%D1%83%D1%82%D1%80%D0%B5%D0%BD%D0%BD%D0%B5%D0%B3%D0%BE%20%D1%82%D1%80%D1%83%D0%B4%D0%BE%D0%B2%D0%BE%D0%B3%D0%BE%20%D1%80%D0%B0%D1%81%D0%BF%D0%BE%D1%80%D1%8F%D0%B4%D0%BA%D0%B0%20%D1%80%D0%B0%D0%B1%D0%BE%D1%82%D0%BD%D0%B8%D0%BA%D0%BE%D0%B2%20%D0%9C%D0%91%D0%9E%D0%A3%20%D0%98%D0%A1%D0%9E%D0%A8.pdf" \l "page=4" \o "Страница 4" </w:instrText>
      </w:r>
      <w:r w:rsidRPr="00C314F3">
        <w:rPr>
          <w:rFonts w:ascii="Times New Roman" w:hAnsi="Times New Roman"/>
          <w:sz w:val="24"/>
          <w:szCs w:val="24"/>
          <w:lang w:eastAsia="ru-RU"/>
        </w:rPr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separate"/>
      </w:r>
    </w:p>
    <w:p w:rsidR="00C8425E" w:rsidRPr="00C12C4C" w:rsidRDefault="00C8425E" w:rsidP="00DB734C">
      <w:pPr>
        <w:spacing w:after="0" w:line="240" w:lineRule="auto"/>
        <w:rPr>
          <w:rFonts w:ascii="Times New Roman" w:hAnsi="Times New Roman"/>
          <w:color w:val="0000FF"/>
          <w:sz w:val="24"/>
          <w:szCs w:val="24"/>
          <w:u w:val="single"/>
          <w:lang w:eastAsia="ru-RU"/>
        </w:rPr>
      </w:pPr>
      <w:r w:rsidRPr="00C12C4C">
        <w:rPr>
          <w:rFonts w:ascii="Times New Roman" w:hAnsi="Times New Roman"/>
          <w:sz w:val="24"/>
          <w:szCs w:val="24"/>
          <w:lang w:eastAsia="ru-RU"/>
        </w:rPr>
        <w:fldChar w:fldCharType="end"/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begin"/>
      </w:r>
      <w:r w:rsidRPr="00C12C4C">
        <w:rPr>
          <w:rFonts w:ascii="Times New Roman" w:hAnsi="Times New Roman"/>
          <w:sz w:val="24"/>
          <w:szCs w:val="24"/>
          <w:lang w:eastAsia="ru-RU"/>
        </w:rPr>
        <w:instrText xml:space="preserve"> HYPERLINK "https://edu.tatar.ru/upload/images/files/%D0%BF%D1%80%D0%B0%D0%B2%D0%B8%D0%BB%D0%B0%20%D0%B2%D0%BD%D1%83%D1%82%D1%80%D0%B5%D0%BD%D0%BD%D0%B5%D0%B3%D0%BE%20%D1%82%D1%80%D1%83%D0%B4%D0%BE%D0%B2%D0%BE%D0%B3%D0%BE%20%D1%80%D0%B0%D1%81%D0%BF%D0%BE%D1%80%D1%8F%D0%B4%D0%BA%D0%B0%20%D1%80%D0%B0%D0%B1%D0%BE%D1%82%D0%BD%D0%B8%D0%BA%D0%BE%D0%B2%20%D0%9C%D0%91%D0%9E%D0%A3%20%D0%98%D0%A1%D0%9E%D0%A8.pdf" \l "page=5" \o "Страница 5" </w:instrText>
      </w:r>
      <w:r w:rsidRPr="00C314F3">
        <w:rPr>
          <w:rFonts w:ascii="Times New Roman" w:hAnsi="Times New Roman"/>
          <w:sz w:val="24"/>
          <w:szCs w:val="24"/>
          <w:lang w:eastAsia="ru-RU"/>
        </w:rPr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separate"/>
      </w:r>
    </w:p>
    <w:p w:rsidR="00C8425E" w:rsidRPr="00C12C4C" w:rsidRDefault="00C8425E" w:rsidP="00DB734C">
      <w:pPr>
        <w:spacing w:after="0" w:line="240" w:lineRule="auto"/>
        <w:rPr>
          <w:rFonts w:ascii="Times New Roman" w:hAnsi="Times New Roman"/>
          <w:color w:val="0000FF"/>
          <w:sz w:val="24"/>
          <w:szCs w:val="24"/>
          <w:u w:val="single"/>
          <w:lang w:eastAsia="ru-RU"/>
        </w:rPr>
      </w:pPr>
      <w:r w:rsidRPr="00C12C4C">
        <w:rPr>
          <w:rFonts w:ascii="Times New Roman" w:hAnsi="Times New Roman"/>
          <w:sz w:val="24"/>
          <w:szCs w:val="24"/>
          <w:lang w:eastAsia="ru-RU"/>
        </w:rPr>
        <w:fldChar w:fldCharType="end"/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begin"/>
      </w:r>
      <w:r w:rsidRPr="00C12C4C">
        <w:rPr>
          <w:rFonts w:ascii="Times New Roman" w:hAnsi="Times New Roman"/>
          <w:sz w:val="24"/>
          <w:szCs w:val="24"/>
          <w:lang w:eastAsia="ru-RU"/>
        </w:rPr>
        <w:instrText xml:space="preserve"> HYPERLINK "https://edu.tatar.ru/upload/images/files/%D0%BF%D1%80%D0%B0%D0%B2%D0%B8%D0%BB%D0%B0%20%D0%B2%D0%BD%D1%83%D1%82%D1%80%D0%B5%D0%BD%D0%BD%D0%B5%D0%B3%D0%BE%20%D1%82%D1%80%D1%83%D0%B4%D0%BE%D0%B2%D0%BE%D0%B3%D0%BE%20%D1%80%D0%B0%D1%81%D0%BF%D0%BE%D1%80%D1%8F%D0%B4%D0%BA%D0%B0%20%D1%80%D0%B0%D0%B1%D0%BE%D1%82%D0%BD%D0%B8%D0%BA%D0%BE%D0%B2%20%D0%9C%D0%91%D0%9E%D0%A3%20%D0%98%D0%A1%D0%9E%D0%A8.pdf" \l "page=6" \o "Страница 6" </w:instrText>
      </w:r>
      <w:r w:rsidRPr="00C314F3">
        <w:rPr>
          <w:rFonts w:ascii="Times New Roman" w:hAnsi="Times New Roman"/>
          <w:sz w:val="24"/>
          <w:szCs w:val="24"/>
          <w:lang w:eastAsia="ru-RU"/>
        </w:rPr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separate"/>
      </w:r>
    </w:p>
    <w:p w:rsidR="00C8425E" w:rsidRPr="00C12C4C" w:rsidRDefault="00C8425E" w:rsidP="00DB734C">
      <w:pPr>
        <w:spacing w:after="0" w:line="240" w:lineRule="auto"/>
        <w:rPr>
          <w:rFonts w:ascii="Times New Roman" w:hAnsi="Times New Roman"/>
          <w:color w:val="0000FF"/>
          <w:sz w:val="24"/>
          <w:szCs w:val="24"/>
          <w:u w:val="single"/>
          <w:lang w:eastAsia="ru-RU"/>
        </w:rPr>
      </w:pPr>
      <w:r w:rsidRPr="00C12C4C">
        <w:rPr>
          <w:rFonts w:ascii="Times New Roman" w:hAnsi="Times New Roman"/>
          <w:sz w:val="24"/>
          <w:szCs w:val="24"/>
          <w:lang w:eastAsia="ru-RU"/>
        </w:rPr>
        <w:fldChar w:fldCharType="end"/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begin"/>
      </w:r>
      <w:r w:rsidRPr="00C12C4C">
        <w:rPr>
          <w:rFonts w:ascii="Times New Roman" w:hAnsi="Times New Roman"/>
          <w:sz w:val="24"/>
          <w:szCs w:val="24"/>
          <w:lang w:eastAsia="ru-RU"/>
        </w:rPr>
        <w:instrText xml:space="preserve"> HYPERLINK "https://edu.tatar.ru/upload/images/files/%D0%BF%D1%80%D0%B0%D0%B2%D0%B8%D0%BB%D0%B0%20%D0%B2%D0%BD%D1%83%D1%82%D1%80%D0%B5%D0%BD%D0%BD%D0%B5%D0%B3%D0%BE%20%D1%82%D1%80%D1%83%D0%B4%D0%BE%D0%B2%D0%BE%D0%B3%D0%BE%20%D1%80%D0%B0%D1%81%D0%BF%D0%BE%D1%80%D1%8F%D0%B4%D0%BA%D0%B0%20%D1%80%D0%B0%D0%B1%D0%BE%D1%82%D0%BD%D0%B8%D0%BA%D0%BE%D0%B2%20%D0%9C%D0%91%D0%9E%D0%A3%20%D0%98%D0%A1%D0%9E%D0%A8.pdf" \l "page=7" \o "Страница 7" </w:instrText>
      </w:r>
      <w:r w:rsidRPr="00C314F3">
        <w:rPr>
          <w:rFonts w:ascii="Times New Roman" w:hAnsi="Times New Roman"/>
          <w:sz w:val="24"/>
          <w:szCs w:val="24"/>
          <w:lang w:eastAsia="ru-RU"/>
        </w:rPr>
      </w:r>
      <w:r w:rsidRPr="00C12C4C">
        <w:rPr>
          <w:rFonts w:ascii="Times New Roman" w:hAnsi="Times New Roman"/>
          <w:sz w:val="24"/>
          <w:szCs w:val="24"/>
          <w:lang w:eastAsia="ru-RU"/>
        </w:rPr>
        <w:fldChar w:fldCharType="separate"/>
      </w:r>
    </w:p>
    <w:p w:rsidR="00C8425E" w:rsidRPr="00DB734C" w:rsidRDefault="00C8425E" w:rsidP="00DB734C">
      <w:pPr>
        <w:rPr>
          <w:lang w:val="en-US"/>
        </w:rPr>
      </w:pPr>
      <w:r w:rsidRPr="00C12C4C">
        <w:rPr>
          <w:rFonts w:ascii="Times New Roman" w:hAnsi="Times New Roman"/>
          <w:sz w:val="24"/>
          <w:szCs w:val="24"/>
          <w:lang w:eastAsia="ru-RU"/>
        </w:rPr>
        <w:fldChar w:fldCharType="end"/>
      </w:r>
    </w:p>
    <w:sectPr w:rsidR="00C8425E" w:rsidRPr="00DB734C" w:rsidSect="00855D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41396"/>
    <w:multiLevelType w:val="hybridMultilevel"/>
    <w:tmpl w:val="2AE4D1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1A6BB3"/>
    <w:multiLevelType w:val="hybridMultilevel"/>
    <w:tmpl w:val="837EE3F2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F06EC0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75965D46">
      <w:start w:val="6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D7C0464"/>
    <w:multiLevelType w:val="hybridMultilevel"/>
    <w:tmpl w:val="24D675EE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EB621D"/>
    <w:multiLevelType w:val="hybridMultilevel"/>
    <w:tmpl w:val="60061E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6D5809"/>
    <w:multiLevelType w:val="hybridMultilevel"/>
    <w:tmpl w:val="42C4CD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541F1D"/>
    <w:multiLevelType w:val="hybridMultilevel"/>
    <w:tmpl w:val="892A8EEC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63C83A98"/>
    <w:multiLevelType w:val="hybridMultilevel"/>
    <w:tmpl w:val="790EB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065BEF"/>
    <w:multiLevelType w:val="hybridMultilevel"/>
    <w:tmpl w:val="53160D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7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21F0E"/>
    <w:rsid w:val="0003436C"/>
    <w:rsid w:val="000D0362"/>
    <w:rsid w:val="002272B2"/>
    <w:rsid w:val="002A03F7"/>
    <w:rsid w:val="00321F0E"/>
    <w:rsid w:val="003D68EC"/>
    <w:rsid w:val="003E34C3"/>
    <w:rsid w:val="00525225"/>
    <w:rsid w:val="005B4FF5"/>
    <w:rsid w:val="005D0842"/>
    <w:rsid w:val="00654F39"/>
    <w:rsid w:val="00700F6E"/>
    <w:rsid w:val="00713810"/>
    <w:rsid w:val="00855D81"/>
    <w:rsid w:val="00873A9A"/>
    <w:rsid w:val="00894FA9"/>
    <w:rsid w:val="00930496"/>
    <w:rsid w:val="00955F79"/>
    <w:rsid w:val="009564FB"/>
    <w:rsid w:val="00AB13F5"/>
    <w:rsid w:val="00BA2F52"/>
    <w:rsid w:val="00BA61A0"/>
    <w:rsid w:val="00BE21E3"/>
    <w:rsid w:val="00BE7D40"/>
    <w:rsid w:val="00C12C4C"/>
    <w:rsid w:val="00C314F3"/>
    <w:rsid w:val="00C8425E"/>
    <w:rsid w:val="00DB6A67"/>
    <w:rsid w:val="00DB734C"/>
    <w:rsid w:val="00DF49C1"/>
    <w:rsid w:val="00E0023E"/>
    <w:rsid w:val="00ED3793"/>
    <w:rsid w:val="00F17BFA"/>
    <w:rsid w:val="00FA00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F0E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321F0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99"/>
    <w:qFormat/>
    <w:rsid w:val="00321F0E"/>
    <w:rPr>
      <w:rFonts w:cs="Times New Roman"/>
      <w:b/>
      <w:bCs/>
    </w:rPr>
  </w:style>
  <w:style w:type="paragraph" w:customStyle="1" w:styleId="Style10">
    <w:name w:val="Style10"/>
    <w:basedOn w:val="Normal"/>
    <w:uiPriority w:val="99"/>
    <w:rsid w:val="00321F0E"/>
    <w:pPr>
      <w:widowControl w:val="0"/>
      <w:autoSpaceDE w:val="0"/>
      <w:autoSpaceDN w:val="0"/>
      <w:adjustRightInd w:val="0"/>
      <w:spacing w:after="0" w:line="326" w:lineRule="exact"/>
      <w:ind w:firstLine="840"/>
      <w:jc w:val="both"/>
    </w:pPr>
    <w:rPr>
      <w:rFonts w:ascii="Times New Roman" w:hAnsi="Times New Roman"/>
      <w:sz w:val="24"/>
      <w:szCs w:val="24"/>
      <w:lang w:eastAsia="ru-RU"/>
    </w:rPr>
  </w:style>
  <w:style w:type="character" w:customStyle="1" w:styleId="FontStyle26">
    <w:name w:val="Font Style26"/>
    <w:uiPriority w:val="99"/>
    <w:rsid w:val="00321F0E"/>
    <w:rPr>
      <w:rFonts w:ascii="Times New Roman" w:hAnsi="Times New Roman"/>
      <w:sz w:val="26"/>
    </w:rPr>
  </w:style>
  <w:style w:type="paragraph" w:styleId="BalloonText">
    <w:name w:val="Balloon Text"/>
    <w:basedOn w:val="Normal"/>
    <w:link w:val="BalloonTextChar"/>
    <w:uiPriority w:val="99"/>
    <w:semiHidden/>
    <w:rsid w:val="009304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304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</TotalTime>
  <Pages>12</Pages>
  <Words>3129</Words>
  <Characters>17836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User</cp:lastModifiedBy>
  <cp:revision>8</cp:revision>
  <dcterms:created xsi:type="dcterms:W3CDTF">2014-05-31T06:09:00Z</dcterms:created>
  <dcterms:modified xsi:type="dcterms:W3CDTF">2014-06-01T10:10:00Z</dcterms:modified>
</cp:coreProperties>
</file>